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31"/>
      </w:tblGrid>
      <w:tr w:rsidR="005D5BF5" w:rsidRPr="00D00463"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Pr="00D00463" w:rsidRDefault="005D5BF5">
            <w:pPr>
              <w:pStyle w:val="Obszartabel"/>
              <w:rPr>
                <w:lang w:val="pl-PL"/>
              </w:rPr>
            </w:pPr>
            <w:bookmarkStart w:id="0" w:name="_GoBack"/>
            <w:bookmarkEnd w:id="0"/>
          </w:p>
        </w:tc>
      </w:tr>
      <w:tr w:rsidR="005D5BF5" w:rsidRPr="00D00463" w:rsidTr="005D5BF5">
        <w:tc>
          <w:tcPr>
            <w:tcW w:w="5000" w:type="pct"/>
          </w:tcPr>
          <w:p w:rsidR="005D5BF5" w:rsidRPr="000F25EB" w:rsidRDefault="005314E3">
            <w:pPr>
              <w:pStyle w:val="Tytu"/>
              <w:rPr>
                <w:sz w:val="36"/>
                <w:szCs w:val="36"/>
                <w:lang w:val="pl-PL"/>
              </w:rPr>
            </w:pPr>
            <w:r w:rsidRPr="000F25EB">
              <w:rPr>
                <w:b/>
                <w:sz w:val="36"/>
                <w:szCs w:val="36"/>
                <w:lang w:val="pl-PL"/>
              </w:rPr>
              <w:t>Gazetka</w:t>
            </w:r>
            <w:r w:rsidRPr="000F25EB">
              <w:rPr>
                <w:sz w:val="36"/>
                <w:szCs w:val="36"/>
                <w:lang w:val="pl-PL"/>
              </w:rPr>
              <w:t xml:space="preserve"> </w:t>
            </w:r>
            <w:r w:rsidRPr="000F25EB">
              <w:rPr>
                <w:b/>
                <w:sz w:val="36"/>
                <w:szCs w:val="36"/>
                <w:lang w:val="pl-PL"/>
              </w:rPr>
              <w:t>1</w:t>
            </w:r>
            <w:r w:rsidRPr="000F25EB">
              <w:rPr>
                <w:sz w:val="36"/>
                <w:szCs w:val="36"/>
                <w:lang w:val="pl-PL"/>
              </w:rPr>
              <w:t xml:space="preserve"> 2015/2016</w:t>
            </w:r>
          </w:p>
        </w:tc>
      </w:tr>
      <w:tr w:rsidR="005D5BF5" w:rsidRPr="00D00463"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Pr="00D00463" w:rsidRDefault="005D5BF5">
            <w:pPr>
              <w:pStyle w:val="Obszartabel"/>
              <w:rPr>
                <w:lang w:val="pl-PL"/>
              </w:rPr>
            </w:pPr>
          </w:p>
        </w:tc>
      </w:tr>
    </w:tbl>
    <w:p w:rsidR="005314E3" w:rsidRPr="00B5653C" w:rsidRDefault="005314E3" w:rsidP="00B5653C">
      <w:pPr>
        <w:pStyle w:val="Organizacja"/>
        <w:spacing w:before="0" w:after="0" w:line="240" w:lineRule="auto"/>
        <w:ind w:left="142" w:right="142"/>
        <w:jc w:val="center"/>
        <w:rPr>
          <w:sz w:val="40"/>
          <w:szCs w:val="40"/>
          <w:lang w:val="pl-PL"/>
        </w:rPr>
      </w:pPr>
      <w:r w:rsidRPr="00B5653C">
        <w:rPr>
          <w:sz w:val="40"/>
          <w:szCs w:val="40"/>
          <w:lang w:val="pl-PL"/>
        </w:rPr>
        <w:t>Szkoła Podstawowa</w:t>
      </w:r>
    </w:p>
    <w:p w:rsidR="005314E3" w:rsidRPr="00B5653C" w:rsidRDefault="005314E3" w:rsidP="00B5653C">
      <w:pPr>
        <w:pStyle w:val="Organizacja"/>
        <w:spacing w:before="0" w:after="0" w:line="240" w:lineRule="auto"/>
        <w:ind w:left="142" w:right="142"/>
        <w:jc w:val="center"/>
        <w:rPr>
          <w:sz w:val="40"/>
          <w:szCs w:val="40"/>
          <w:lang w:val="pl-PL"/>
        </w:rPr>
      </w:pPr>
      <w:r w:rsidRPr="00B5653C">
        <w:rPr>
          <w:sz w:val="40"/>
          <w:szCs w:val="40"/>
          <w:lang w:val="pl-PL"/>
        </w:rPr>
        <w:t>im. Anny Jenke</w:t>
      </w:r>
    </w:p>
    <w:p w:rsidR="005D5BF5" w:rsidRPr="00D00463" w:rsidRDefault="005314E3" w:rsidP="00B5653C">
      <w:pPr>
        <w:pStyle w:val="Organizacja"/>
        <w:spacing w:before="0" w:after="0" w:line="240" w:lineRule="auto"/>
        <w:ind w:left="142" w:right="142"/>
        <w:jc w:val="center"/>
        <w:rPr>
          <w:lang w:val="pl-PL"/>
        </w:rPr>
      </w:pPr>
      <w:r w:rsidRPr="00B5653C">
        <w:rPr>
          <w:sz w:val="40"/>
          <w:szCs w:val="40"/>
          <w:lang w:val="pl-PL"/>
        </w:rPr>
        <w:t>w Mrowinach</w:t>
      </w:r>
      <w:r w:rsidR="00D32517" w:rsidRPr="00D00463">
        <w:rPr>
          <w:noProof/>
          <w:lang w:val="pl-PL" w:eastAsia="pl-PL"/>
        </w:rPr>
        <mc:AlternateContent>
          <mc:Choice Requires="wps">
            <w:drawing>
              <wp:anchor distT="0" distB="0" distL="114300" distR="114300" simplePos="0" relativeHeight="251657216" behindDoc="0" locked="0" layoutInCell="1" allowOverlap="0" wp14:anchorId="4D2BFE55" wp14:editId="2BC8E93C">
                <wp:simplePos x="0" y="0"/>
                <mc:AlternateContent>
                  <mc:Choice Requires="wp14">
                    <wp:positionH relativeFrom="page">
                      <wp14:pctPosHOffset>66900</wp14:pctPosHOffset>
                    </wp:positionH>
                  </mc:Choice>
                  <mc:Fallback>
                    <wp:positionH relativeFrom="page">
                      <wp:posOffset>5057775</wp:posOffset>
                    </wp:positionH>
                  </mc:Fallback>
                </mc:AlternateContent>
                <wp:positionV relativeFrom="margin">
                  <wp:align>top</wp:align>
                </wp:positionV>
                <wp:extent cx="3067050" cy="3581400"/>
                <wp:effectExtent l="0" t="0" r="9525" b="14605"/>
                <wp:wrapSquare wrapText="left"/>
                <wp:docPr id="5" name="Pole tekstowe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5ADB" w:rsidRDefault="00D55ADB">
                            <w:pPr>
                              <w:pStyle w:val="Fotograficzna"/>
                            </w:pPr>
                            <w:r>
                              <w:rPr>
                                <w:noProof/>
                                <w:lang w:val="pl-PL" w:eastAsia="pl-PL"/>
                              </w:rPr>
                              <w:drawing>
                                <wp:inline distT="0" distB="0" distL="0" distR="0" wp14:anchorId="1110CCE6" wp14:editId="4C9159E9">
                                  <wp:extent cx="2118995" cy="146748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rowiny szkol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8995" cy="1467485"/>
                                          </a:xfrm>
                                          <a:prstGeom prst="rect">
                                            <a:avLst/>
                                          </a:prstGeom>
                                        </pic:spPr>
                                      </pic:pic>
                                    </a:graphicData>
                                  </a:graphic>
                                </wp:inline>
                              </w:drawing>
                            </w:r>
                          </w:p>
                          <w:p w:rsidR="00D55ADB" w:rsidRDefault="00D55ADB">
                            <w:pPr>
                              <w:pStyle w:val="Nagwek2"/>
                              <w:rPr>
                                <w:color w:val="956AAC" w:themeColor="accent5"/>
                                <w:sz w:val="28"/>
                                <w:szCs w:val="28"/>
                                <w:lang w:val="pl-PL"/>
                              </w:rPr>
                            </w:pPr>
                            <w:r w:rsidRPr="00482F0F">
                              <w:rPr>
                                <w:color w:val="956AAC" w:themeColor="accent5"/>
                                <w:sz w:val="28"/>
                                <w:szCs w:val="28"/>
                                <w:lang w:val="pl-PL"/>
                              </w:rPr>
                              <w:t>Nadchodzące wydarzenia</w:t>
                            </w:r>
                          </w:p>
                          <w:p w:rsidR="00D55ADB" w:rsidRPr="00C157F8" w:rsidRDefault="003645CE">
                            <w:pPr>
                              <w:pStyle w:val="Nagwek2"/>
                              <w:rPr>
                                <w:lang w:val="pl-PL"/>
                              </w:rPr>
                            </w:pPr>
                            <w:sdt>
                              <w:sdtPr>
                                <w:id w:val="-1464572035"/>
                                <w:placeholder>
                                  <w:docPart w:val="AB3334E7F090426280265414AF9A3A46"/>
                                </w:placeholder>
                                <w:date w:fullDate="2016-01-27T00:00:00Z">
                                  <w:dateFormat w:val="yyyy-MM-dd"/>
                                  <w:lid w:val="pl-PL"/>
                                  <w:storeMappedDataAs w:val="dateTime"/>
                                  <w:calendar w:val="gregorian"/>
                                </w:date>
                              </w:sdtPr>
                              <w:sdtEndPr/>
                              <w:sdtContent>
                                <w:r w:rsidR="00D83C4D">
                                  <w:rPr>
                                    <w:lang w:val="pl-PL"/>
                                  </w:rPr>
                                  <w:t>2016-01-27</w:t>
                                </w:r>
                              </w:sdtContent>
                            </w:sdt>
                          </w:p>
                          <w:p w:rsidR="00D55ADB" w:rsidRPr="007C15B2" w:rsidRDefault="00D83C4D">
                            <w:pPr>
                              <w:rPr>
                                <w:sz w:val="24"/>
                                <w:szCs w:val="24"/>
                                <w:lang w:val="pl-PL"/>
                              </w:rPr>
                            </w:pPr>
                            <w:r w:rsidRPr="007C15B2">
                              <w:rPr>
                                <w:sz w:val="24"/>
                                <w:szCs w:val="24"/>
                                <w:lang w:val="pl-PL"/>
                              </w:rPr>
                              <w:t>Obchody Dnia Babci I Dziadka</w:t>
                            </w:r>
                          </w:p>
                          <w:sdt>
                            <w:sdtPr>
                              <w:id w:val="-146364121"/>
                              <w:placeholder>
                                <w:docPart w:val="AB3334E7F090426280265414AF9A3A46"/>
                              </w:placeholder>
                              <w:date w:fullDate="2016-01-27T00:00:00Z">
                                <w:dateFormat w:val="yyyy-MM-dd"/>
                                <w:lid w:val="pl-PL"/>
                                <w:storeMappedDataAs w:val="dateTime"/>
                                <w:calendar w:val="gregorian"/>
                              </w:date>
                            </w:sdtPr>
                            <w:sdtEndPr/>
                            <w:sdtContent>
                              <w:p w:rsidR="00D55ADB" w:rsidRPr="00C157F8" w:rsidRDefault="006908EF">
                                <w:pPr>
                                  <w:pStyle w:val="Nagwek2"/>
                                  <w:rPr>
                                    <w:lang w:val="pl-PL"/>
                                  </w:rPr>
                                </w:pPr>
                                <w:r>
                                  <w:rPr>
                                    <w:lang w:val="pl-PL"/>
                                  </w:rPr>
                                  <w:t>2016-01-27</w:t>
                                </w:r>
                              </w:p>
                            </w:sdtContent>
                          </w:sdt>
                          <w:p w:rsidR="00D55ADB" w:rsidRPr="007C15B2" w:rsidRDefault="006908EF">
                            <w:pPr>
                              <w:rPr>
                                <w:sz w:val="24"/>
                                <w:szCs w:val="24"/>
                                <w:lang w:val="pl-PL"/>
                              </w:rPr>
                            </w:pPr>
                            <w:r w:rsidRPr="007C15B2">
                              <w:rPr>
                                <w:sz w:val="24"/>
                                <w:szCs w:val="24"/>
                                <w:lang w:val="pl-PL"/>
                              </w:rPr>
                              <w:t>Zabawa Karnawałowa</w:t>
                            </w:r>
                          </w:p>
                          <w:sdt>
                            <w:sdtPr>
                              <w:id w:val="-1675717321"/>
                              <w:placeholder>
                                <w:docPart w:val="AB3334E7F090426280265414AF9A3A46"/>
                              </w:placeholder>
                              <w:date w:fullDate="2016-02-01T00:00:00Z">
                                <w:dateFormat w:val="yyyy-MM-dd"/>
                                <w:lid w:val="pl-PL"/>
                                <w:storeMappedDataAs w:val="dateTime"/>
                                <w:calendar w:val="gregorian"/>
                              </w:date>
                            </w:sdtPr>
                            <w:sdtEndPr/>
                            <w:sdtContent>
                              <w:p w:rsidR="00D55ADB" w:rsidRPr="00C157F8" w:rsidRDefault="00D83C4D">
                                <w:pPr>
                                  <w:pStyle w:val="Nagwek2"/>
                                  <w:rPr>
                                    <w:lang w:val="pl-PL"/>
                                  </w:rPr>
                                </w:pPr>
                                <w:r>
                                  <w:rPr>
                                    <w:lang w:val="pl-PL"/>
                                  </w:rPr>
                                  <w:t>2016-02-01</w:t>
                                </w:r>
                              </w:p>
                            </w:sdtContent>
                          </w:sdt>
                          <w:p w:rsidR="00D55ADB" w:rsidRPr="007C15B2" w:rsidRDefault="00D83C4D">
                            <w:pPr>
                              <w:rPr>
                                <w:sz w:val="24"/>
                                <w:szCs w:val="24"/>
                                <w:lang w:val="pl-PL"/>
                              </w:rPr>
                            </w:pPr>
                            <w:r w:rsidRPr="007C15B2">
                              <w:rPr>
                                <w:sz w:val="24"/>
                                <w:szCs w:val="24"/>
                                <w:lang w:val="pl-PL"/>
                              </w:rPr>
                              <w:t>Rozpoczęcie ferii zimowych</w:t>
                            </w:r>
                          </w:p>
                          <w:tbl>
                            <w:tblPr>
                              <w:tblStyle w:val="NewsletterTable"/>
                              <w:tblW w:w="5000" w:type="pct"/>
                              <w:jc w:val="center"/>
                              <w:tblLook w:val="04A0" w:firstRow="1" w:lastRow="0" w:firstColumn="1" w:lastColumn="0" w:noHBand="0" w:noVBand="1"/>
                              <w:tblDescription w:val="Announcement table"/>
                            </w:tblPr>
                            <w:tblGrid>
                              <w:gridCol w:w="3322"/>
                            </w:tblGrid>
                            <w:tr w:rsidR="00D55ADB" w:rsidRPr="00EA0CC2" w:rsidTr="003E204E">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D55ADB" w:rsidRPr="00C157F8" w:rsidRDefault="00D55ADB">
                                  <w:pPr>
                                    <w:pStyle w:val="Obszartabel"/>
                                    <w:rPr>
                                      <w:lang w:val="pl-PL"/>
                                    </w:rPr>
                                  </w:pPr>
                                </w:p>
                              </w:tc>
                            </w:tr>
                            <w:tr w:rsidR="00D55ADB" w:rsidRPr="003E204E" w:rsidTr="003E204E">
                              <w:trPr>
                                <w:trHeight w:val="5760"/>
                                <w:jc w:val="center"/>
                              </w:trPr>
                              <w:tc>
                                <w:tcPr>
                                  <w:tcW w:w="3439" w:type="dxa"/>
                                  <w:tcBorders>
                                    <w:top w:val="nil"/>
                                    <w:bottom w:val="nil"/>
                                  </w:tcBorders>
                                </w:tcPr>
                                <w:p w:rsidR="001A609D" w:rsidRDefault="001A609D">
                                  <w:pPr>
                                    <w:pStyle w:val="Nagwek1"/>
                                    <w:outlineLvl w:val="0"/>
                                    <w:rPr>
                                      <w:lang w:val="pl-PL"/>
                                    </w:rPr>
                                  </w:pPr>
                                  <w:r>
                                    <w:rPr>
                                      <w:lang w:val="pl-PL"/>
                                    </w:rPr>
                                    <w:t>Nadchodzące wydarzenia:</w:t>
                                  </w:r>
                                </w:p>
                                <w:p w:rsidR="00D55ADB" w:rsidRPr="00482F0F" w:rsidRDefault="00D83C4D">
                                  <w:pPr>
                                    <w:pStyle w:val="Nagwek1"/>
                                    <w:outlineLvl w:val="0"/>
                                    <w:rPr>
                                      <w:lang w:val="pl-PL"/>
                                    </w:rPr>
                                  </w:pPr>
                                  <w:r>
                                    <w:rPr>
                                      <w:lang w:val="pl-PL"/>
                                    </w:rPr>
                                    <w:t>Test szóstoklasistów</w:t>
                                  </w:r>
                                </w:p>
                                <w:p w:rsidR="00971C1A" w:rsidRDefault="00D83C4D" w:rsidP="007C15B2">
                                  <w:pPr>
                                    <w:rPr>
                                      <w:sz w:val="28"/>
                                      <w:szCs w:val="28"/>
                                      <w:lang w:val="pl-PL"/>
                                    </w:rPr>
                                  </w:pPr>
                                  <w:r w:rsidRPr="00971C1A">
                                    <w:rPr>
                                      <w:sz w:val="28"/>
                                      <w:szCs w:val="28"/>
                                      <w:lang w:val="pl-PL"/>
                                    </w:rPr>
                                    <w:t xml:space="preserve">Po raz ostatni uczniowie klas VI, </w:t>
                                  </w:r>
                                  <w:r w:rsidR="0016632C" w:rsidRPr="00971C1A">
                                    <w:rPr>
                                      <w:sz w:val="28"/>
                                      <w:szCs w:val="28"/>
                                      <w:lang w:val="pl-PL"/>
                                    </w:rPr>
                                    <w:t>przystąpią</w:t>
                                  </w:r>
                                  <w:r w:rsidRPr="00971C1A">
                                    <w:rPr>
                                      <w:sz w:val="28"/>
                                      <w:szCs w:val="28"/>
                                      <w:lang w:val="pl-PL"/>
                                    </w:rPr>
                                    <w:t xml:space="preserve"> do sprawdzianu szóstoklasisty</w:t>
                                  </w:r>
                                  <w:r w:rsidR="00971C1A">
                                    <w:rPr>
                                      <w:sz w:val="28"/>
                                      <w:szCs w:val="28"/>
                                      <w:lang w:val="pl-PL"/>
                                    </w:rPr>
                                    <w:t>,</w:t>
                                  </w:r>
                                </w:p>
                                <w:p w:rsidR="00D55ADB" w:rsidRDefault="00186751" w:rsidP="007C15B2">
                                  <w:pPr>
                                    <w:rPr>
                                      <w:sz w:val="28"/>
                                      <w:szCs w:val="28"/>
                                      <w:lang w:val="pl-PL"/>
                                    </w:rPr>
                                  </w:pPr>
                                  <w:r w:rsidRPr="00971C1A">
                                    <w:rPr>
                                      <w:sz w:val="28"/>
                                      <w:szCs w:val="28"/>
                                      <w:lang w:val="pl-PL"/>
                                    </w:rPr>
                                    <w:t xml:space="preserve"> który odbędzie się już 05.04.2016r.</w:t>
                                  </w:r>
                                </w:p>
                                <w:p w:rsidR="003E204E" w:rsidRDefault="003E204E" w:rsidP="007C15B2">
                                  <w:pPr>
                                    <w:rPr>
                                      <w:sz w:val="28"/>
                                      <w:szCs w:val="28"/>
                                      <w:lang w:val="pl-PL"/>
                                    </w:rPr>
                                  </w:pPr>
                                </w:p>
                                <w:p w:rsidR="003E204E" w:rsidRPr="003E204E" w:rsidRDefault="003E204E" w:rsidP="003E204E">
                                  <w:pPr>
                                    <w:jc w:val="right"/>
                                    <w:rPr>
                                      <w:b/>
                                      <w:i/>
                                      <w:sz w:val="28"/>
                                      <w:szCs w:val="28"/>
                                      <w:u w:val="single"/>
                                      <w:lang w:val="pl-PL"/>
                                    </w:rPr>
                                  </w:pPr>
                                  <w:r w:rsidRPr="003E204E">
                                    <w:rPr>
                                      <w:b/>
                                      <w:i/>
                                      <w:sz w:val="28"/>
                                      <w:szCs w:val="28"/>
                                      <w:u w:val="single"/>
                                      <w:shd w:val="clear" w:color="auto" w:fill="CDECF9" w:themeFill="accent1" w:themeFillTint="33"/>
                                      <w:lang w:val="pl-PL"/>
                                    </w:rPr>
                                    <w:t>Przygotowała                i zredagowała numer Magda Kłobucka</w:t>
                                  </w:r>
                                </w:p>
                              </w:tc>
                            </w:tr>
                          </w:tbl>
                          <w:p w:rsidR="00D55ADB" w:rsidRPr="00C157F8" w:rsidRDefault="00D55ADB">
                            <w:pPr>
                              <w:pStyle w:val="Bezodstpw"/>
                              <w:rPr>
                                <w:lang w:val="pl-P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4D2BFE55" id="_x0000_t202" coordsize="21600,21600" o:spt="202" path="m,l,21600r21600,l21600,xe">
                <v:stroke joinstyle="miter"/>
                <v:path gradientshapeok="t" o:connecttype="rect"/>
              </v:shapetype>
              <v:shape id="Pole tekstowe 5" o:spid="_x0000_s1026" type="#_x0000_t202" alt="Newsletter sidebar 1" style="position:absolute;left:0;text-align:left;margin-left:0;margin-top:0;width:241.5pt;height:282pt;z-index:251657216;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" o:allowoverlap="f" filled="f" stroked="f" strokeweight=".5pt">
                <v:textbox inset="1.44pt,0,1.44pt,0">
                  <w:txbxContent>
                    <w:p w:rsidR="00D55ADB" w:rsidRDefault="00D55ADB">
                      <w:pPr>
                        <w:pStyle w:val="Fotograficzna"/>
                      </w:pPr>
                      <w:r>
                        <w:rPr>
                          <w:noProof/>
                          <w:lang w:val="pl-PL" w:eastAsia="pl-PL"/>
                        </w:rPr>
                        <w:drawing>
                          <wp:inline distT="0" distB="0" distL="0" distR="0" wp14:anchorId="1110CCE6" wp14:editId="4C9159E9">
                            <wp:extent cx="2118995" cy="146748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rowiny szkol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8995" cy="1467485"/>
                                    </a:xfrm>
                                    <a:prstGeom prst="rect">
                                      <a:avLst/>
                                    </a:prstGeom>
                                  </pic:spPr>
                                </pic:pic>
                              </a:graphicData>
                            </a:graphic>
                          </wp:inline>
                        </w:drawing>
                      </w:r>
                    </w:p>
                    <w:p w:rsidR="00D55ADB" w:rsidRDefault="00D55ADB">
                      <w:pPr>
                        <w:pStyle w:val="Nagwek2"/>
                        <w:rPr>
                          <w:color w:val="956AAC" w:themeColor="accent5"/>
                          <w:sz w:val="28"/>
                          <w:szCs w:val="28"/>
                          <w:lang w:val="pl-PL"/>
                        </w:rPr>
                      </w:pPr>
                      <w:r w:rsidRPr="00482F0F">
                        <w:rPr>
                          <w:color w:val="956AAC" w:themeColor="accent5"/>
                          <w:sz w:val="28"/>
                          <w:szCs w:val="28"/>
                          <w:lang w:val="pl-PL"/>
                        </w:rPr>
                        <w:t>Nadchodzące wydarzenia</w:t>
                      </w:r>
                    </w:p>
                    <w:p w:rsidR="00D55ADB" w:rsidRPr="00C157F8" w:rsidRDefault="003645CE">
                      <w:pPr>
                        <w:pStyle w:val="Nagwek2"/>
                        <w:rPr>
                          <w:lang w:val="pl-PL"/>
                        </w:rPr>
                      </w:pPr>
                      <w:sdt>
                        <w:sdtPr>
                          <w:id w:val="-1464572035"/>
                          <w:placeholder>
                            <w:docPart w:val="AB3334E7F090426280265414AF9A3A46"/>
                          </w:placeholder>
                          <w:date w:fullDate="2016-01-27T00:00:00Z">
                            <w:dateFormat w:val="yyyy-MM-dd"/>
                            <w:lid w:val="pl-PL"/>
                            <w:storeMappedDataAs w:val="dateTime"/>
                            <w:calendar w:val="gregorian"/>
                          </w:date>
                        </w:sdtPr>
                        <w:sdtEndPr/>
                        <w:sdtContent>
                          <w:r w:rsidR="00D83C4D">
                            <w:rPr>
                              <w:lang w:val="pl-PL"/>
                            </w:rPr>
                            <w:t>2016-01-27</w:t>
                          </w:r>
                        </w:sdtContent>
                      </w:sdt>
                    </w:p>
                    <w:p w:rsidR="00D55ADB" w:rsidRPr="007C15B2" w:rsidRDefault="00D83C4D">
                      <w:pPr>
                        <w:rPr>
                          <w:sz w:val="24"/>
                          <w:szCs w:val="24"/>
                          <w:lang w:val="pl-PL"/>
                        </w:rPr>
                      </w:pPr>
                      <w:r w:rsidRPr="007C15B2">
                        <w:rPr>
                          <w:sz w:val="24"/>
                          <w:szCs w:val="24"/>
                          <w:lang w:val="pl-PL"/>
                        </w:rPr>
                        <w:t>Obchody Dnia Babci I Dziadka</w:t>
                      </w:r>
                    </w:p>
                    <w:sdt>
                      <w:sdtPr>
                        <w:id w:val="-146364121"/>
                        <w:placeholder>
                          <w:docPart w:val="AB3334E7F090426280265414AF9A3A46"/>
                        </w:placeholder>
                        <w:date w:fullDate="2016-01-27T00:00:00Z">
                          <w:dateFormat w:val="yyyy-MM-dd"/>
                          <w:lid w:val="pl-PL"/>
                          <w:storeMappedDataAs w:val="dateTime"/>
                          <w:calendar w:val="gregorian"/>
                        </w:date>
                      </w:sdtPr>
                      <w:sdtEndPr/>
                      <w:sdtContent>
                        <w:p w:rsidR="00D55ADB" w:rsidRPr="00C157F8" w:rsidRDefault="006908EF">
                          <w:pPr>
                            <w:pStyle w:val="Nagwek2"/>
                            <w:rPr>
                              <w:lang w:val="pl-PL"/>
                            </w:rPr>
                          </w:pPr>
                          <w:r>
                            <w:rPr>
                              <w:lang w:val="pl-PL"/>
                            </w:rPr>
                            <w:t>2016-01-27</w:t>
                          </w:r>
                        </w:p>
                      </w:sdtContent>
                    </w:sdt>
                    <w:p w:rsidR="00D55ADB" w:rsidRPr="007C15B2" w:rsidRDefault="006908EF">
                      <w:pPr>
                        <w:rPr>
                          <w:sz w:val="24"/>
                          <w:szCs w:val="24"/>
                          <w:lang w:val="pl-PL"/>
                        </w:rPr>
                      </w:pPr>
                      <w:r w:rsidRPr="007C15B2">
                        <w:rPr>
                          <w:sz w:val="24"/>
                          <w:szCs w:val="24"/>
                          <w:lang w:val="pl-PL"/>
                        </w:rPr>
                        <w:t>Zabawa Karnawałowa</w:t>
                      </w:r>
                    </w:p>
                    <w:sdt>
                      <w:sdtPr>
                        <w:id w:val="-1675717321"/>
                        <w:placeholder>
                          <w:docPart w:val="AB3334E7F090426280265414AF9A3A46"/>
                        </w:placeholder>
                        <w:date w:fullDate="2016-02-01T00:00:00Z">
                          <w:dateFormat w:val="yyyy-MM-dd"/>
                          <w:lid w:val="pl-PL"/>
                          <w:storeMappedDataAs w:val="dateTime"/>
                          <w:calendar w:val="gregorian"/>
                        </w:date>
                      </w:sdtPr>
                      <w:sdtEndPr/>
                      <w:sdtContent>
                        <w:p w:rsidR="00D55ADB" w:rsidRPr="00C157F8" w:rsidRDefault="00D83C4D">
                          <w:pPr>
                            <w:pStyle w:val="Nagwek2"/>
                            <w:rPr>
                              <w:lang w:val="pl-PL"/>
                            </w:rPr>
                          </w:pPr>
                          <w:r>
                            <w:rPr>
                              <w:lang w:val="pl-PL"/>
                            </w:rPr>
                            <w:t>2016-02-01</w:t>
                          </w:r>
                        </w:p>
                      </w:sdtContent>
                    </w:sdt>
                    <w:p w:rsidR="00D55ADB" w:rsidRPr="007C15B2" w:rsidRDefault="00D83C4D">
                      <w:pPr>
                        <w:rPr>
                          <w:sz w:val="24"/>
                          <w:szCs w:val="24"/>
                          <w:lang w:val="pl-PL"/>
                        </w:rPr>
                      </w:pPr>
                      <w:r w:rsidRPr="007C15B2">
                        <w:rPr>
                          <w:sz w:val="24"/>
                          <w:szCs w:val="24"/>
                          <w:lang w:val="pl-PL"/>
                        </w:rPr>
                        <w:t>Rozpoczęcie ferii zimowych</w:t>
                      </w:r>
                    </w:p>
                    <w:tbl>
                      <w:tblPr>
                        <w:tblStyle w:val="NewsletterTable"/>
                        <w:tblW w:w="5000" w:type="pct"/>
                        <w:jc w:val="center"/>
                        <w:tblLook w:val="04A0" w:firstRow="1" w:lastRow="0" w:firstColumn="1" w:lastColumn="0" w:noHBand="0" w:noVBand="1"/>
                        <w:tblDescription w:val="Announcement table"/>
                      </w:tblPr>
                      <w:tblGrid>
                        <w:gridCol w:w="3322"/>
                      </w:tblGrid>
                      <w:tr w:rsidR="00D55ADB" w:rsidRPr="00EA0CC2" w:rsidTr="003E204E">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D55ADB" w:rsidRPr="00C157F8" w:rsidRDefault="00D55ADB">
                            <w:pPr>
                              <w:pStyle w:val="Obszartabel"/>
                              <w:rPr>
                                <w:lang w:val="pl-PL"/>
                              </w:rPr>
                            </w:pPr>
                          </w:p>
                        </w:tc>
                      </w:tr>
                      <w:tr w:rsidR="00D55ADB" w:rsidRPr="003E204E" w:rsidTr="003E204E">
                        <w:trPr>
                          <w:trHeight w:val="5760"/>
                          <w:jc w:val="center"/>
                        </w:trPr>
                        <w:tc>
                          <w:tcPr>
                            <w:tcW w:w="3439" w:type="dxa"/>
                            <w:tcBorders>
                              <w:top w:val="nil"/>
                              <w:bottom w:val="nil"/>
                            </w:tcBorders>
                          </w:tcPr>
                          <w:p w:rsidR="001A609D" w:rsidRDefault="001A609D">
                            <w:pPr>
                              <w:pStyle w:val="Nagwek1"/>
                              <w:outlineLvl w:val="0"/>
                              <w:rPr>
                                <w:lang w:val="pl-PL"/>
                              </w:rPr>
                            </w:pPr>
                            <w:r>
                              <w:rPr>
                                <w:lang w:val="pl-PL"/>
                              </w:rPr>
                              <w:t>Nadchodzące wydarzenia:</w:t>
                            </w:r>
                          </w:p>
                          <w:p w:rsidR="00D55ADB" w:rsidRPr="00482F0F" w:rsidRDefault="00D83C4D">
                            <w:pPr>
                              <w:pStyle w:val="Nagwek1"/>
                              <w:outlineLvl w:val="0"/>
                              <w:rPr>
                                <w:lang w:val="pl-PL"/>
                              </w:rPr>
                            </w:pPr>
                            <w:r>
                              <w:rPr>
                                <w:lang w:val="pl-PL"/>
                              </w:rPr>
                              <w:t>Test szóstoklasistów</w:t>
                            </w:r>
                          </w:p>
                          <w:p w:rsidR="00971C1A" w:rsidRDefault="00D83C4D" w:rsidP="007C15B2">
                            <w:pPr>
                              <w:rPr>
                                <w:sz w:val="28"/>
                                <w:szCs w:val="28"/>
                                <w:lang w:val="pl-PL"/>
                              </w:rPr>
                            </w:pPr>
                            <w:r w:rsidRPr="00971C1A">
                              <w:rPr>
                                <w:sz w:val="28"/>
                                <w:szCs w:val="28"/>
                                <w:lang w:val="pl-PL"/>
                              </w:rPr>
                              <w:t xml:space="preserve">Po raz ostatni uczniowie klas VI, </w:t>
                            </w:r>
                            <w:r w:rsidR="0016632C" w:rsidRPr="00971C1A">
                              <w:rPr>
                                <w:sz w:val="28"/>
                                <w:szCs w:val="28"/>
                                <w:lang w:val="pl-PL"/>
                              </w:rPr>
                              <w:t>przystąpią</w:t>
                            </w:r>
                            <w:r w:rsidRPr="00971C1A">
                              <w:rPr>
                                <w:sz w:val="28"/>
                                <w:szCs w:val="28"/>
                                <w:lang w:val="pl-PL"/>
                              </w:rPr>
                              <w:t xml:space="preserve"> do sprawdzianu szóstoklasisty</w:t>
                            </w:r>
                            <w:r w:rsidR="00971C1A">
                              <w:rPr>
                                <w:sz w:val="28"/>
                                <w:szCs w:val="28"/>
                                <w:lang w:val="pl-PL"/>
                              </w:rPr>
                              <w:t>,</w:t>
                            </w:r>
                          </w:p>
                          <w:p w:rsidR="00D55ADB" w:rsidRDefault="00186751" w:rsidP="007C15B2">
                            <w:pPr>
                              <w:rPr>
                                <w:sz w:val="28"/>
                                <w:szCs w:val="28"/>
                                <w:lang w:val="pl-PL"/>
                              </w:rPr>
                            </w:pPr>
                            <w:r w:rsidRPr="00971C1A">
                              <w:rPr>
                                <w:sz w:val="28"/>
                                <w:szCs w:val="28"/>
                                <w:lang w:val="pl-PL"/>
                              </w:rPr>
                              <w:t xml:space="preserve"> który odbędzie się już 05.04.2016r.</w:t>
                            </w:r>
                          </w:p>
                          <w:p w:rsidR="003E204E" w:rsidRDefault="003E204E" w:rsidP="007C15B2">
                            <w:pPr>
                              <w:rPr>
                                <w:sz w:val="28"/>
                                <w:szCs w:val="28"/>
                                <w:lang w:val="pl-PL"/>
                              </w:rPr>
                            </w:pPr>
                          </w:p>
                          <w:p w:rsidR="003E204E" w:rsidRPr="003E204E" w:rsidRDefault="003E204E" w:rsidP="003E204E">
                            <w:pPr>
                              <w:jc w:val="right"/>
                              <w:rPr>
                                <w:b/>
                                <w:i/>
                                <w:sz w:val="28"/>
                                <w:szCs w:val="28"/>
                                <w:u w:val="single"/>
                                <w:lang w:val="pl-PL"/>
                              </w:rPr>
                            </w:pPr>
                            <w:r w:rsidRPr="003E204E">
                              <w:rPr>
                                <w:b/>
                                <w:i/>
                                <w:sz w:val="28"/>
                                <w:szCs w:val="28"/>
                                <w:u w:val="single"/>
                                <w:shd w:val="clear" w:color="auto" w:fill="CDECF9" w:themeFill="accent1" w:themeFillTint="33"/>
                                <w:lang w:val="pl-PL"/>
                              </w:rPr>
                              <w:t>Przygotowała                i zredagowała numer Magda Kłobucka</w:t>
                            </w:r>
                          </w:p>
                        </w:tc>
                      </w:tr>
                    </w:tbl>
                    <w:p w:rsidR="00D55ADB" w:rsidRPr="00C157F8" w:rsidRDefault="00D55ADB">
                      <w:pPr>
                        <w:pStyle w:val="Bezodstpw"/>
                        <w:rPr>
                          <w:lang w:val="pl-PL"/>
                        </w:rPr>
                      </w:pPr>
                    </w:p>
                  </w:txbxContent>
                </v:textbox>
                <w10:wrap type="square" side="left" anchorx="page" anchory="margin"/>
              </v:shape>
            </w:pict>
          </mc:Fallback>
        </mc:AlternateContent>
      </w:r>
    </w:p>
    <w:p w:rsidR="005D5BF5" w:rsidRPr="00D00463" w:rsidRDefault="00DF7F15">
      <w:pPr>
        <w:pStyle w:val="Informacjeokontakcie"/>
        <w:rPr>
          <w:lang w:val="pl-PL"/>
        </w:rPr>
      </w:pPr>
      <w:r>
        <w:rPr>
          <w:lang w:val="pl-PL"/>
        </w:rPr>
        <w:t xml:space="preserve"> </w:t>
      </w:r>
      <w:r w:rsidRPr="00DF7F15">
        <w:rPr>
          <w:lang w:val="pl-PL"/>
        </w:rPr>
        <w:t>58-130 Żarów</w:t>
      </w:r>
      <w:r>
        <w:rPr>
          <w:lang w:val="pl-PL"/>
        </w:rPr>
        <w:t xml:space="preserve">, </w:t>
      </w:r>
      <w:r w:rsidRPr="00DF7F15">
        <w:rPr>
          <w:lang w:val="pl-PL"/>
        </w:rPr>
        <w:t>ul. Wojska Polskiego 43</w:t>
      </w:r>
    </w:p>
    <w:p w:rsidR="00DF7F15" w:rsidRDefault="00DF7F15">
      <w:pPr>
        <w:pStyle w:val="Informacjeokontakcie"/>
        <w:rPr>
          <w:lang w:val="pl-PL"/>
        </w:rPr>
      </w:pPr>
      <w:r w:rsidRPr="00DF7F15">
        <w:rPr>
          <w:lang w:val="pl-PL"/>
        </w:rPr>
        <w:t xml:space="preserve"> </w:t>
      </w:r>
      <w:hyperlink r:id="rId10" w:history="1">
        <w:r w:rsidR="00EA0CC2" w:rsidRPr="003167D1">
          <w:rPr>
            <w:rStyle w:val="Hipercze"/>
            <w:lang w:val="pl-PL"/>
          </w:rPr>
          <w:t>http://spmrowiny.gmina.zarow.pl/</w:t>
        </w:r>
      </w:hyperlink>
    </w:p>
    <w:p w:rsidR="005D5BF5" w:rsidRPr="00DF7F15" w:rsidRDefault="00D32517">
      <w:pPr>
        <w:pStyle w:val="Informacjeokontakcie"/>
      </w:pPr>
      <w:r w:rsidRPr="00DF7F15">
        <w:rPr>
          <w:lang w:val="pl-PL"/>
        </w:rPr>
        <w:t xml:space="preserve"> </w:t>
      </w:r>
      <w:r w:rsidRPr="00DF7F15">
        <w:t xml:space="preserve">T: </w:t>
      </w:r>
      <w:r w:rsidR="00DF7F15" w:rsidRPr="00DF7F15">
        <w:t>74 8580575</w:t>
      </w:r>
    </w:p>
    <w:tbl>
      <w:tblPr>
        <w:tblStyle w:val="NewsletterTable"/>
        <w:tblW w:w="3220" w:type="pct"/>
        <w:tblLook w:val="0660" w:firstRow="1" w:lastRow="1" w:firstColumn="0" w:lastColumn="0" w:noHBand="1" w:noVBand="1"/>
        <w:tblDescription w:val="Intro letter"/>
      </w:tblPr>
      <w:tblGrid>
        <w:gridCol w:w="6931"/>
      </w:tblGrid>
      <w:tr w:rsidR="005D5BF5" w:rsidRPr="00DF7F15" w:rsidTr="005D5BF5">
        <w:trPr>
          <w:cnfStyle w:val="100000000000" w:firstRow="1" w:lastRow="0" w:firstColumn="0" w:lastColumn="0" w:oddVBand="0" w:evenVBand="0" w:oddHBand="0" w:evenHBand="0" w:firstRowFirstColumn="0" w:firstRowLastColumn="0" w:lastRowFirstColumn="0" w:lastRowLastColumn="0"/>
        </w:trPr>
        <w:tc>
          <w:tcPr>
            <w:tcW w:w="0" w:type="auto"/>
          </w:tcPr>
          <w:p w:rsidR="005D5BF5" w:rsidRPr="00DF7F15" w:rsidRDefault="005D5BF5">
            <w:pPr>
              <w:pStyle w:val="Obszartabel"/>
            </w:pPr>
          </w:p>
        </w:tc>
      </w:tr>
      <w:tr w:rsidR="005D5BF5" w:rsidRPr="00EA0CC2" w:rsidTr="005D5BF5">
        <w:tc>
          <w:tcPr>
            <w:tcW w:w="6955" w:type="dxa"/>
          </w:tcPr>
          <w:p w:rsidR="005D5BF5" w:rsidRPr="007C15B2" w:rsidRDefault="00E22705" w:rsidP="00E22705">
            <w:pPr>
              <w:rPr>
                <w:sz w:val="28"/>
                <w:szCs w:val="28"/>
                <w:lang w:val="pl-PL"/>
              </w:rPr>
            </w:pPr>
            <w:r w:rsidRPr="007C15B2">
              <w:rPr>
                <w:sz w:val="28"/>
                <w:szCs w:val="28"/>
                <w:lang w:val="pl-PL"/>
              </w:rPr>
              <w:t>D</w:t>
            </w:r>
            <w:r w:rsidR="001A609D" w:rsidRPr="007C15B2">
              <w:rPr>
                <w:sz w:val="28"/>
                <w:szCs w:val="28"/>
                <w:lang w:val="pl-PL"/>
              </w:rPr>
              <w:t>rodzy czytelnicy!</w:t>
            </w:r>
          </w:p>
          <w:p w:rsidR="00FC04C1" w:rsidRPr="007C15B2" w:rsidRDefault="00FC04C1" w:rsidP="00FC04C1">
            <w:pPr>
              <w:rPr>
                <w:sz w:val="28"/>
                <w:szCs w:val="28"/>
                <w:lang w:val="pl-PL"/>
              </w:rPr>
            </w:pPr>
            <w:r w:rsidRPr="007C15B2">
              <w:rPr>
                <w:sz w:val="28"/>
                <w:szCs w:val="28"/>
                <w:lang w:val="pl-PL"/>
              </w:rPr>
              <w:t>Zachęcamy do lektury pierwszego biuletynu szkolnego, w którym przeczytacie m.in. Wywiad z nową Panią Dyrektor, wrażenia po sprawdzianie szóstoklasisty oraz przepis na sałatkę klasy VI, która zrobiła furorę w szkole.</w:t>
            </w:r>
          </w:p>
          <w:p w:rsidR="001A609D" w:rsidRPr="00D00463" w:rsidRDefault="001A609D" w:rsidP="00C91A29">
            <w:pPr>
              <w:rPr>
                <w:lang w:val="pl-PL"/>
              </w:rPr>
            </w:pPr>
          </w:p>
        </w:tc>
      </w:tr>
      <w:tr w:rsidR="005D5BF5" w:rsidRPr="00EA0CC2" w:rsidTr="005D5BF5">
        <w:trPr>
          <w:cnfStyle w:val="010000000000" w:firstRow="0" w:lastRow="1" w:firstColumn="0" w:lastColumn="0" w:oddVBand="0" w:evenVBand="0" w:oddHBand="0" w:evenHBand="0" w:firstRowFirstColumn="0" w:firstRowLastColumn="0" w:lastRowFirstColumn="0" w:lastRowLastColumn="0"/>
        </w:trPr>
        <w:tc>
          <w:tcPr>
            <w:tcW w:w="0" w:type="auto"/>
          </w:tcPr>
          <w:p w:rsidR="005D5BF5" w:rsidRPr="00D00463" w:rsidRDefault="005D5BF5">
            <w:pPr>
              <w:pStyle w:val="Obszartabel"/>
              <w:rPr>
                <w:lang w:val="pl-PL"/>
              </w:rPr>
            </w:pPr>
          </w:p>
        </w:tc>
      </w:tr>
    </w:tbl>
    <w:p w:rsidR="005D5BF5" w:rsidRDefault="00E22705" w:rsidP="00E22705">
      <w:pPr>
        <w:pStyle w:val="Nagwek2"/>
        <w:rPr>
          <w:rFonts w:asciiTheme="minorHAnsi" w:eastAsiaTheme="minorHAnsi" w:hAnsiTheme="minorHAnsi" w:cstheme="minorBidi"/>
          <w:b w:val="0"/>
          <w:bCs w:val="0"/>
          <w:color w:val="262626" w:themeColor="text1" w:themeTint="D9"/>
          <w:lang w:val="pl-PL"/>
        </w:rPr>
      </w:pPr>
      <w:r>
        <w:rPr>
          <w:rFonts w:asciiTheme="minorHAnsi" w:eastAsiaTheme="minorHAnsi" w:hAnsiTheme="minorHAnsi" w:cstheme="minorBidi"/>
          <w:b w:val="0"/>
          <w:bCs w:val="0"/>
          <w:color w:val="262626" w:themeColor="text1" w:themeTint="D9"/>
          <w:lang w:val="pl-PL"/>
        </w:rPr>
        <w:t xml:space="preserve"> </w:t>
      </w:r>
    </w:p>
    <w:p w:rsidR="00E22705" w:rsidRDefault="00E22705" w:rsidP="00E22705">
      <w:pPr>
        <w:pStyle w:val="Nagwek1"/>
        <w:shd w:val="clear" w:color="auto" w:fill="FFFFFF"/>
        <w:spacing w:before="0" w:after="0" w:line="330" w:lineRule="atLeast"/>
        <w:rPr>
          <w:rFonts w:ascii="Arial" w:hAnsi="Arial" w:cs="Arial"/>
          <w:color w:val="009900"/>
          <w:sz w:val="38"/>
          <w:szCs w:val="38"/>
          <w:lang w:val="pl-PL"/>
        </w:rPr>
      </w:pPr>
      <w:r w:rsidRPr="00E22705">
        <w:rPr>
          <w:rFonts w:ascii="Arial" w:hAnsi="Arial" w:cs="Arial"/>
          <w:color w:val="009900"/>
          <w:sz w:val="38"/>
          <w:szCs w:val="38"/>
          <w:lang w:val="pl-PL"/>
        </w:rPr>
        <w:t>Wycieczka do Rzeczki</w:t>
      </w:r>
      <w:r w:rsidR="007C15B2">
        <w:rPr>
          <w:rFonts w:ascii="Arial" w:hAnsi="Arial" w:cs="Arial"/>
          <w:color w:val="009900"/>
          <w:sz w:val="38"/>
          <w:szCs w:val="38"/>
          <w:lang w:val="pl-PL"/>
        </w:rPr>
        <w:t xml:space="preserve"> </w:t>
      </w:r>
      <w:r w:rsidRPr="00E22705">
        <w:rPr>
          <w:rFonts w:ascii="Arial" w:hAnsi="Arial" w:cs="Arial"/>
          <w:color w:val="009900"/>
          <w:sz w:val="38"/>
          <w:szCs w:val="38"/>
          <w:lang w:val="pl-PL"/>
        </w:rPr>
        <w:t>!</w:t>
      </w:r>
    </w:p>
    <w:p w:rsidR="007C15B2" w:rsidRPr="007C15B2" w:rsidRDefault="007C15B2" w:rsidP="007C15B2">
      <w:pPr>
        <w:rPr>
          <w:lang w:val="pl-PL"/>
        </w:rPr>
      </w:pPr>
    </w:p>
    <w:p w:rsidR="00E22705" w:rsidRDefault="00186751" w:rsidP="00186751">
      <w:pPr>
        <w:spacing w:before="0" w:after="0" w:line="360" w:lineRule="auto"/>
        <w:ind w:left="142" w:right="142" w:firstLine="2"/>
        <w:rPr>
          <w:lang w:val="pl-PL"/>
        </w:rPr>
      </w:pPr>
      <w:r>
        <w:rPr>
          <w:lang w:val="pl-PL"/>
        </w:rPr>
        <w:t xml:space="preserve">      </w:t>
      </w:r>
      <w:r w:rsidR="00E22705" w:rsidRPr="00E22705">
        <w:rPr>
          <w:lang w:val="pl-PL"/>
        </w:rPr>
        <w:t>Dnia 20.01.2016r. uczniowie naszej szkoły udali się na wycieczkę do Rzeczki. Nie mogliśmy oprzeć się urokowi, naszej pięknej zimy i wyruszyliśmy zjeżdżać na sankach.</w:t>
      </w:r>
      <w:r w:rsidR="00E22705">
        <w:rPr>
          <w:lang w:val="pl-PL"/>
        </w:rPr>
        <w:t xml:space="preserve"> Więcej na stronie </w:t>
      </w:r>
      <w:r w:rsidR="003C52C9">
        <w:rPr>
          <w:lang w:val="pl-PL"/>
        </w:rPr>
        <w:t>szkolnej: http</w:t>
      </w:r>
    </w:p>
    <w:p w:rsidR="005D5BF5" w:rsidRPr="00D00463" w:rsidRDefault="00E22705" w:rsidP="007C15B2">
      <w:pPr>
        <w:jc w:val="center"/>
        <w:rPr>
          <w:lang w:val="pl-PL"/>
        </w:rPr>
      </w:pPr>
      <w:r>
        <w:rPr>
          <w:noProof/>
          <w:lang w:val="pl-PL" w:eastAsia="pl-PL"/>
        </w:rPr>
        <w:drawing>
          <wp:inline distT="0" distB="0" distL="0" distR="0">
            <wp:extent cx="3857143" cy="2172857"/>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0120_112547.jpg"/>
                    <pic:cNvPicPr/>
                  </pic:nvPicPr>
                  <pic:blipFill>
                    <a:blip r:embed="rId11">
                      <a:extLst>
                        <a:ext uri="{28A0092B-C50C-407E-A947-70E740481C1C}">
                          <a14:useLocalDpi xmlns:a14="http://schemas.microsoft.com/office/drawing/2010/main" val="0"/>
                        </a:ext>
                      </a:extLst>
                    </a:blip>
                    <a:stretch>
                      <a:fillRect/>
                    </a:stretch>
                  </pic:blipFill>
                  <pic:spPr>
                    <a:xfrm>
                      <a:off x="0" y="0"/>
                      <a:ext cx="3857143" cy="2172857"/>
                    </a:xfrm>
                    <a:prstGeom prst="rect">
                      <a:avLst/>
                    </a:prstGeom>
                  </pic:spPr>
                </pic:pic>
              </a:graphicData>
            </a:graphic>
          </wp:inline>
        </w:drawing>
      </w:r>
    </w:p>
    <w:p w:rsidR="005D5BF5" w:rsidRPr="000F25EB" w:rsidRDefault="00CD51A6" w:rsidP="00B02F95">
      <w:pPr>
        <w:pStyle w:val="Nagwek1"/>
        <w:jc w:val="center"/>
        <w:rPr>
          <w:i/>
          <w:sz w:val="32"/>
          <w:szCs w:val="32"/>
          <w:u w:val="single"/>
          <w:lang w:val="pl-PL"/>
        </w:rPr>
      </w:pPr>
      <w:r w:rsidRPr="000F25EB">
        <w:rPr>
          <w:i/>
          <w:noProof/>
          <w:sz w:val="32"/>
          <w:szCs w:val="32"/>
          <w:u w:val="single"/>
          <w:lang w:val="pl-PL" w:eastAsia="pl-PL"/>
        </w:rPr>
        <w:lastRenderedPageBreak/>
        <mc:AlternateContent>
          <mc:Choice Requires="wps">
            <w:drawing>
              <wp:anchor distT="0" distB="0" distL="114300" distR="114300" simplePos="0" relativeHeight="251659264" behindDoc="0" locked="0" layoutInCell="1" allowOverlap="0" wp14:anchorId="55A85AEB" wp14:editId="36B4C516">
                <wp:simplePos x="0" y="0"/>
                <wp:positionH relativeFrom="page">
                  <wp:posOffset>5057775</wp:posOffset>
                </wp:positionH>
                <wp:positionV relativeFrom="margin">
                  <wp:align>top</wp:align>
                </wp:positionV>
                <wp:extent cx="2305050" cy="8962390"/>
                <wp:effectExtent l="0" t="0" r="0" b="10160"/>
                <wp:wrapSquare wrapText="left"/>
                <wp:docPr id="3" name="Pole tekstowe 3" descr="Newsletter sidebar 2"/>
                <wp:cNvGraphicFramePr/>
                <a:graphic xmlns:a="http://schemas.openxmlformats.org/drawingml/2006/main">
                  <a:graphicData uri="http://schemas.microsoft.com/office/word/2010/wordprocessingShape">
                    <wps:wsp>
                      <wps:cNvSpPr txBox="1"/>
                      <wps:spPr>
                        <a:xfrm>
                          <a:off x="0" y="0"/>
                          <a:ext cx="2305050" cy="8962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5ADB" w:rsidRDefault="00D55ADB">
                            <w:pPr>
                              <w:pStyle w:val="Fotograficzna"/>
                            </w:pPr>
                            <w:r>
                              <w:rPr>
                                <w:noProof/>
                                <w:lang w:val="pl-PL" w:eastAsia="pl-PL"/>
                              </w:rPr>
                              <w:drawing>
                                <wp:inline distT="0" distB="0" distL="0" distR="0" wp14:anchorId="6798CFFE" wp14:editId="6C7032B0">
                                  <wp:extent cx="1407268" cy="1984248"/>
                                  <wp:effectExtent l="76200" t="76200" r="78740" b="7366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2">
                                            <a:extLst>
                                              <a:ext uri="{28A0092B-C50C-407E-A947-70E740481C1C}">
                                                <a14:useLocalDpi xmlns:a14="http://schemas.microsoft.com/office/drawing/2010/main" val="0"/>
                                              </a:ext>
                                            </a:extLst>
                                          </a:blip>
                                          <a:stretch>
                                            <a:fillRect/>
                                          </a:stretch>
                                        </pic:blipFill>
                                        <pic:spPr bwMode="auto">
                                          <a:xfrm>
                                            <a:off x="0" y="0"/>
                                            <a:ext cx="1407268" cy="1984248"/>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tblLook w:val="04A0" w:firstRow="1" w:lastRow="0" w:firstColumn="1" w:lastColumn="0" w:noHBand="0" w:noVBand="1"/>
                              <w:tblDescription w:val="Callout table"/>
                            </w:tblPr>
                            <w:tblGrid>
                              <w:gridCol w:w="3858"/>
                            </w:tblGrid>
                            <w:tr w:rsidR="00D55ADB" w:rsidTr="00756549">
                              <w:trPr>
                                <w:cnfStyle w:val="100000000000" w:firstRow="1" w:lastRow="0" w:firstColumn="0" w:lastColumn="0" w:oddVBand="0" w:evenVBand="0" w:oddHBand="0" w:evenHBand="0" w:firstRowFirstColumn="0" w:firstRowLastColumn="0" w:lastRowFirstColumn="0" w:lastRowLastColumn="0"/>
                              </w:trPr>
                              <w:tc>
                                <w:tcPr>
                                  <w:tcW w:w="3439" w:type="dxa"/>
                                </w:tcPr>
                                <w:p w:rsidR="00D55ADB" w:rsidRDefault="00D55ADB">
                                  <w:pPr>
                                    <w:pStyle w:val="Obszartabel"/>
                                  </w:pPr>
                                </w:p>
                              </w:tc>
                            </w:tr>
                            <w:tr w:rsidR="00D55ADB" w:rsidRPr="00862DF0" w:rsidTr="00756549">
                              <w:trPr>
                                <w:trHeight w:val="9576"/>
                              </w:trPr>
                              <w:tc>
                                <w:tcPr>
                                  <w:tcW w:w="3439" w:type="dxa"/>
                                </w:tcPr>
                                <w:p w:rsidR="00D55ADB" w:rsidRDefault="00D55ADB" w:rsidP="00CD51A6">
                                  <w:pPr>
                                    <w:pStyle w:val="Nagwek2"/>
                                    <w:spacing w:before="0" w:after="0"/>
                                    <w:ind w:left="142" w:right="142"/>
                                    <w:outlineLvl w:val="1"/>
                                    <w:rPr>
                                      <w:color w:val="956AAC" w:themeColor="accent5"/>
                                      <w:sz w:val="28"/>
                                      <w:szCs w:val="28"/>
                                      <w:lang w:val="pl-PL"/>
                                    </w:rPr>
                                  </w:pPr>
                                  <w:r w:rsidRPr="00CD51A6">
                                    <w:rPr>
                                      <w:color w:val="956AAC" w:themeColor="accent5"/>
                                      <w:sz w:val="28"/>
                                      <w:szCs w:val="28"/>
                                      <w:lang w:val="pl-PL"/>
                                    </w:rPr>
                                    <w:t xml:space="preserve">„Bracia Lwie Serce” </w:t>
                                  </w:r>
                                </w:p>
                                <w:p w:rsidR="00D55ADB" w:rsidRPr="00482F0F" w:rsidRDefault="00D55ADB" w:rsidP="00CD51A6">
                                  <w:pPr>
                                    <w:pStyle w:val="Nagwek2"/>
                                    <w:spacing w:before="0" w:after="0"/>
                                    <w:ind w:left="142" w:right="142"/>
                                    <w:outlineLvl w:val="1"/>
                                    <w:rPr>
                                      <w:lang w:val="pl-PL"/>
                                    </w:rPr>
                                  </w:pPr>
                                  <w:r w:rsidRPr="00CD51A6">
                                    <w:rPr>
                                      <w:lang w:val="pl-PL"/>
                                    </w:rPr>
                                    <w:t>– dlaczego warto przeczytać</w:t>
                                  </w:r>
                                </w:p>
                                <w:p w:rsidR="00D55ADB" w:rsidRPr="00482F0F" w:rsidRDefault="00D55ADB" w:rsidP="00CD51A6">
                                  <w:pPr>
                                    <w:rPr>
                                      <w:lang w:val="pl-PL"/>
                                    </w:rPr>
                                  </w:pPr>
                                  <w:r w:rsidRPr="00CD51A6">
                                    <w:rPr>
                                      <w:lang w:val="pl-PL"/>
                                    </w:rPr>
                                    <w:t xml:space="preserve">"Bracia Lwie Serce" to powieść nie tylko o niezwykłych przygodach- to wspaniała, głęboko wzruszająca książka o bohaterstwie, poświęceniu, pokonywaniu własnych słabości i o wielkiej miłości braterskiej, zdolnej zwyciężyć nawet </w:t>
                                  </w:r>
                                  <w:r w:rsidR="0016632C" w:rsidRPr="00CD51A6">
                                    <w:rPr>
                                      <w:lang w:val="pl-PL"/>
                                    </w:rPr>
                                    <w:t>śmierć. Jest</w:t>
                                  </w:r>
                                  <w:r w:rsidRPr="00CD51A6">
                                    <w:rPr>
                                      <w:lang w:val="pl-PL"/>
                                    </w:rPr>
                                    <w:t xml:space="preserve"> to książka w sam raz dla miłośników i przygody, i fantastyki. Koniecznie ją przeczytajcie!!!Aha, jeszcze coś! Przygotujcie chusteczki, bo mogą polać się łzy!</w:t>
                                  </w:r>
                                </w:p>
                                <w:p w:rsidR="00D55ADB" w:rsidRPr="00D00463" w:rsidRDefault="00D55ADB">
                                  <w:pPr>
                                    <w:rPr>
                                      <w:lang w:val="pl-PL"/>
                                    </w:rPr>
                                  </w:pPr>
                                  <w:r>
                                    <w:rPr>
                                      <w:noProof/>
                                      <w:lang w:val="pl-PL" w:eastAsia="pl-PL"/>
                                    </w:rPr>
                                    <w:drawing>
                                      <wp:inline distT="0" distB="0" distL="0" distR="0" wp14:anchorId="27558DF7" wp14:editId="1833F24F">
                                        <wp:extent cx="2261870" cy="2962910"/>
                                        <wp:effectExtent l="0" t="0" r="5080" b="889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9405nasza-ksiegarnia-bracia-lwie-serce.jpg"/>
                                                <pic:cNvPicPr/>
                                              </pic:nvPicPr>
                                              <pic:blipFill>
                                                <a:blip r:embed="rId13">
                                                  <a:extLst>
                                                    <a:ext uri="{28A0092B-C50C-407E-A947-70E740481C1C}">
                                                      <a14:useLocalDpi xmlns:a14="http://schemas.microsoft.com/office/drawing/2010/main" val="0"/>
                                                    </a:ext>
                                                  </a:extLst>
                                                </a:blip>
                                                <a:stretch>
                                                  <a:fillRect/>
                                                </a:stretch>
                                              </pic:blipFill>
                                              <pic:spPr>
                                                <a:xfrm>
                                                  <a:off x="0" y="0"/>
                                                  <a:ext cx="2261870" cy="2962910"/>
                                                </a:xfrm>
                                                <a:prstGeom prst="rect">
                                                  <a:avLst/>
                                                </a:prstGeom>
                                              </pic:spPr>
                                            </pic:pic>
                                          </a:graphicData>
                                        </a:graphic>
                                      </wp:inline>
                                    </w:drawing>
                                  </w:r>
                                </w:p>
                              </w:tc>
                            </w:tr>
                          </w:tbl>
                          <w:p w:rsidR="00D55ADB" w:rsidRPr="00D00463" w:rsidRDefault="00D55ADB">
                            <w:pPr>
                              <w:pStyle w:val="Bezodstpw"/>
                              <w:rPr>
                                <w:lang w:val="pl-P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A85AEB" id="Pole tekstowe 3" o:spid="_x0000_s1027" type="#_x0000_t202" alt="Newsletter sidebar 2" style="position:absolute;left:0;text-align:left;margin-left:398.25pt;margin-top:0;width:181.5pt;height:705.7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" o:allowoverlap="f" filled="f" stroked="f" strokeweight=".5pt">
                <v:textbox inset="1.44pt,0,1.44pt,0">
                  <w:txbxContent>
                    <w:p w:rsidR="00D55ADB" w:rsidRDefault="00D55ADB">
                      <w:pPr>
                        <w:pStyle w:val="Fotograficzna"/>
                      </w:pPr>
                      <w:r>
                        <w:rPr>
                          <w:noProof/>
                          <w:lang w:val="pl-PL" w:eastAsia="pl-PL"/>
                        </w:rPr>
                        <w:drawing>
                          <wp:inline distT="0" distB="0" distL="0" distR="0" wp14:anchorId="6798CFFE" wp14:editId="6C7032B0">
                            <wp:extent cx="1407268" cy="1984248"/>
                            <wp:effectExtent l="76200" t="76200" r="78740" b="7366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2">
                                      <a:extLst>
                                        <a:ext uri="{28A0092B-C50C-407E-A947-70E740481C1C}">
                                          <a14:useLocalDpi xmlns:a14="http://schemas.microsoft.com/office/drawing/2010/main" val="0"/>
                                        </a:ext>
                                      </a:extLst>
                                    </a:blip>
                                    <a:stretch>
                                      <a:fillRect/>
                                    </a:stretch>
                                  </pic:blipFill>
                                  <pic:spPr bwMode="auto">
                                    <a:xfrm>
                                      <a:off x="0" y="0"/>
                                      <a:ext cx="1407268" cy="1984248"/>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tblLook w:val="04A0" w:firstRow="1" w:lastRow="0" w:firstColumn="1" w:lastColumn="0" w:noHBand="0" w:noVBand="1"/>
                        <w:tblDescription w:val="Callout table"/>
                      </w:tblPr>
                      <w:tblGrid>
                        <w:gridCol w:w="3858"/>
                      </w:tblGrid>
                      <w:tr w:rsidR="00D55ADB" w:rsidTr="00756549">
                        <w:trPr>
                          <w:cnfStyle w:val="100000000000" w:firstRow="1" w:lastRow="0" w:firstColumn="0" w:lastColumn="0" w:oddVBand="0" w:evenVBand="0" w:oddHBand="0" w:evenHBand="0" w:firstRowFirstColumn="0" w:firstRowLastColumn="0" w:lastRowFirstColumn="0" w:lastRowLastColumn="0"/>
                        </w:trPr>
                        <w:tc>
                          <w:tcPr>
                            <w:tcW w:w="3439" w:type="dxa"/>
                          </w:tcPr>
                          <w:p w:rsidR="00D55ADB" w:rsidRDefault="00D55ADB">
                            <w:pPr>
                              <w:pStyle w:val="Obszartabel"/>
                            </w:pPr>
                          </w:p>
                        </w:tc>
                      </w:tr>
                      <w:tr w:rsidR="00D55ADB" w:rsidRPr="00862DF0" w:rsidTr="00756549">
                        <w:trPr>
                          <w:trHeight w:val="9576"/>
                        </w:trPr>
                        <w:tc>
                          <w:tcPr>
                            <w:tcW w:w="3439" w:type="dxa"/>
                          </w:tcPr>
                          <w:p w:rsidR="00D55ADB" w:rsidRDefault="00D55ADB" w:rsidP="00CD51A6">
                            <w:pPr>
                              <w:pStyle w:val="Nagwek2"/>
                              <w:spacing w:before="0" w:after="0"/>
                              <w:ind w:left="142" w:right="142"/>
                              <w:outlineLvl w:val="1"/>
                              <w:rPr>
                                <w:color w:val="956AAC" w:themeColor="accent5"/>
                                <w:sz w:val="28"/>
                                <w:szCs w:val="28"/>
                                <w:lang w:val="pl-PL"/>
                              </w:rPr>
                            </w:pPr>
                            <w:r w:rsidRPr="00CD51A6">
                              <w:rPr>
                                <w:color w:val="956AAC" w:themeColor="accent5"/>
                                <w:sz w:val="28"/>
                                <w:szCs w:val="28"/>
                                <w:lang w:val="pl-PL"/>
                              </w:rPr>
                              <w:t xml:space="preserve">„Bracia Lwie Serce” </w:t>
                            </w:r>
                          </w:p>
                          <w:p w:rsidR="00D55ADB" w:rsidRPr="00482F0F" w:rsidRDefault="00D55ADB" w:rsidP="00CD51A6">
                            <w:pPr>
                              <w:pStyle w:val="Nagwek2"/>
                              <w:spacing w:before="0" w:after="0"/>
                              <w:ind w:left="142" w:right="142"/>
                              <w:outlineLvl w:val="1"/>
                              <w:rPr>
                                <w:lang w:val="pl-PL"/>
                              </w:rPr>
                            </w:pPr>
                            <w:r w:rsidRPr="00CD51A6">
                              <w:rPr>
                                <w:lang w:val="pl-PL"/>
                              </w:rPr>
                              <w:t>– dlaczego warto przeczytać</w:t>
                            </w:r>
                          </w:p>
                          <w:p w:rsidR="00D55ADB" w:rsidRPr="00482F0F" w:rsidRDefault="00D55ADB" w:rsidP="00CD51A6">
                            <w:pPr>
                              <w:rPr>
                                <w:lang w:val="pl-PL"/>
                              </w:rPr>
                            </w:pPr>
                            <w:r w:rsidRPr="00CD51A6">
                              <w:rPr>
                                <w:lang w:val="pl-PL"/>
                              </w:rPr>
                              <w:t xml:space="preserve">"Bracia Lwie Serce" to powieść nie tylko o niezwykłych przygodach- to wspaniała, głęboko wzruszająca książka o bohaterstwie, poświęceniu, pokonywaniu własnych słabości i o wielkiej miłości braterskiej, zdolnej zwyciężyć nawet </w:t>
                            </w:r>
                            <w:r w:rsidR="0016632C" w:rsidRPr="00CD51A6">
                              <w:rPr>
                                <w:lang w:val="pl-PL"/>
                              </w:rPr>
                              <w:t>śmierć. Jest</w:t>
                            </w:r>
                            <w:r w:rsidRPr="00CD51A6">
                              <w:rPr>
                                <w:lang w:val="pl-PL"/>
                              </w:rPr>
                              <w:t xml:space="preserve"> to książka w sam raz dla miłośników i przygody, i fantastyki. Koniecznie ją przeczytajcie!!!Aha, jeszcze coś! Przygotujcie chusteczki, bo mogą polać się łzy!</w:t>
                            </w:r>
                          </w:p>
                          <w:p w:rsidR="00D55ADB" w:rsidRPr="00D00463" w:rsidRDefault="00D55ADB">
                            <w:pPr>
                              <w:rPr>
                                <w:lang w:val="pl-PL"/>
                              </w:rPr>
                            </w:pPr>
                            <w:r>
                              <w:rPr>
                                <w:noProof/>
                                <w:lang w:val="pl-PL" w:eastAsia="pl-PL"/>
                              </w:rPr>
                              <w:drawing>
                                <wp:inline distT="0" distB="0" distL="0" distR="0" wp14:anchorId="27558DF7" wp14:editId="1833F24F">
                                  <wp:extent cx="2261870" cy="2962910"/>
                                  <wp:effectExtent l="0" t="0" r="5080" b="889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9405nasza-ksiegarnia-bracia-lwie-serce.jpg"/>
                                          <pic:cNvPicPr/>
                                        </pic:nvPicPr>
                                        <pic:blipFill>
                                          <a:blip r:embed="rId13">
                                            <a:extLst>
                                              <a:ext uri="{28A0092B-C50C-407E-A947-70E740481C1C}">
                                                <a14:useLocalDpi xmlns:a14="http://schemas.microsoft.com/office/drawing/2010/main" val="0"/>
                                              </a:ext>
                                            </a:extLst>
                                          </a:blip>
                                          <a:stretch>
                                            <a:fillRect/>
                                          </a:stretch>
                                        </pic:blipFill>
                                        <pic:spPr>
                                          <a:xfrm>
                                            <a:off x="0" y="0"/>
                                            <a:ext cx="2261870" cy="2962910"/>
                                          </a:xfrm>
                                          <a:prstGeom prst="rect">
                                            <a:avLst/>
                                          </a:prstGeom>
                                        </pic:spPr>
                                      </pic:pic>
                                    </a:graphicData>
                                  </a:graphic>
                                </wp:inline>
                              </w:drawing>
                            </w:r>
                          </w:p>
                        </w:tc>
                      </w:tr>
                    </w:tbl>
                    <w:p w:rsidR="00D55ADB" w:rsidRPr="00D00463" w:rsidRDefault="00D55ADB">
                      <w:pPr>
                        <w:pStyle w:val="Bezodstpw"/>
                        <w:rPr>
                          <w:lang w:val="pl-PL"/>
                        </w:rPr>
                      </w:pPr>
                    </w:p>
                  </w:txbxContent>
                </v:textbox>
                <w10:wrap type="square" side="left" anchorx="page" anchory="margin"/>
              </v:shape>
            </w:pict>
          </mc:Fallback>
        </mc:AlternateContent>
      </w:r>
      <w:r w:rsidRPr="000F25EB">
        <w:rPr>
          <w:i/>
          <w:sz w:val="32"/>
          <w:szCs w:val="32"/>
          <w:u w:val="single"/>
          <w:lang w:val="pl-PL"/>
        </w:rPr>
        <w:t>Feri</w:t>
      </w:r>
      <w:r w:rsidR="000A14F4" w:rsidRPr="000F25EB">
        <w:rPr>
          <w:i/>
          <w:sz w:val="32"/>
          <w:szCs w:val="32"/>
          <w:u w:val="single"/>
          <w:lang w:val="pl-PL"/>
        </w:rPr>
        <w:t>e</w:t>
      </w:r>
    </w:p>
    <w:p w:rsidR="00CD51A6" w:rsidRPr="00746AB4"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r w:rsidRPr="00746AB4">
        <w:rPr>
          <w:rFonts w:asciiTheme="minorHAnsi" w:eastAsiaTheme="minorEastAsia" w:hAnsiTheme="minorHAnsi" w:cstheme="minorBidi"/>
          <w:b w:val="0"/>
          <w:bCs w:val="0"/>
          <w:color w:val="262626" w:themeColor="text1" w:themeTint="D9"/>
          <w:sz w:val="24"/>
          <w:szCs w:val="24"/>
          <w:lang w:val="pl-PL"/>
        </w:rPr>
        <w:t>Wielu psychologów jest zdania, że zima może być okresem depresji oraz kiepskiego samopoczucia. Dotyczy to zarówno dorosłych jak i dzieci. Pogoda skłania nas do siedzenia w ciepłym mieszkaniu, najlepiej przy kominku i odstrasza od wystawienia nosa na mróz. Aktywne spędzanie czasu na świeżym, mroźnym powietrzu w czasie tych paru miesięcy może jednak dostarczyć nam wielu wspaniałych wspomnień, umocnić więzi rodzinne oraz dostarczyć wiele radości dla dzieci. Poniżej przedstawiamy parę prostych i ciekawych pomysłów na spędzenie wspaniałego czasu ze swoimi pociechami (tymi wyrośniętymi również)</w:t>
      </w:r>
    </w:p>
    <w:p w:rsidR="00CD51A6" w:rsidRPr="00746AB4" w:rsidRDefault="00CD51A6" w:rsidP="00CD51A6">
      <w:pPr>
        <w:pStyle w:val="Nagwek2"/>
        <w:rPr>
          <w:rFonts w:asciiTheme="minorHAnsi" w:eastAsiaTheme="minorEastAsia" w:hAnsiTheme="minorHAnsi" w:cstheme="minorBidi"/>
          <w:bCs w:val="0"/>
          <w:color w:val="262626" w:themeColor="text1" w:themeTint="D9"/>
          <w:sz w:val="24"/>
          <w:szCs w:val="24"/>
          <w:lang w:val="pl-PL"/>
        </w:rPr>
      </w:pPr>
      <w:r w:rsidRPr="00746AB4">
        <w:rPr>
          <w:rFonts w:asciiTheme="minorHAnsi" w:eastAsiaTheme="minorEastAsia" w:hAnsiTheme="minorHAnsi" w:cstheme="minorBidi"/>
          <w:bCs w:val="0"/>
          <w:color w:val="262626" w:themeColor="text1" w:themeTint="D9"/>
          <w:sz w:val="24"/>
          <w:szCs w:val="24"/>
          <w:lang w:val="pl-PL"/>
        </w:rPr>
        <w:t>Narty i snowboard</w:t>
      </w:r>
    </w:p>
    <w:p w:rsidR="00CD51A6" w:rsidRPr="00746AB4"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r w:rsidRPr="00746AB4">
        <w:rPr>
          <w:rFonts w:asciiTheme="minorHAnsi" w:eastAsiaTheme="minorEastAsia" w:hAnsiTheme="minorHAnsi" w:cstheme="minorBidi"/>
          <w:b w:val="0"/>
          <w:bCs w:val="0"/>
          <w:color w:val="262626" w:themeColor="text1" w:themeTint="D9"/>
          <w:sz w:val="24"/>
          <w:szCs w:val="24"/>
          <w:lang w:val="pl-PL"/>
        </w:rPr>
        <w:t>Jeśli jesteś wybrańcem losu, który mieszka niedaleko wyciągu narciarskiego, możesz zabrać na cały dzień swoją rodzinę na narty lub deskę.</w:t>
      </w:r>
    </w:p>
    <w:p w:rsidR="00CD51A6" w:rsidRPr="00746AB4" w:rsidRDefault="00CD51A6" w:rsidP="00CD51A6">
      <w:pPr>
        <w:pStyle w:val="Nagwek2"/>
        <w:rPr>
          <w:rFonts w:asciiTheme="minorHAnsi" w:eastAsiaTheme="minorEastAsia" w:hAnsiTheme="minorHAnsi" w:cstheme="minorBidi"/>
          <w:bCs w:val="0"/>
          <w:color w:val="262626" w:themeColor="text1" w:themeTint="D9"/>
          <w:sz w:val="24"/>
          <w:szCs w:val="24"/>
          <w:lang w:val="pl-PL"/>
        </w:rPr>
      </w:pPr>
      <w:r w:rsidRPr="00746AB4">
        <w:rPr>
          <w:rFonts w:asciiTheme="minorHAnsi" w:eastAsiaTheme="minorEastAsia" w:hAnsiTheme="minorHAnsi" w:cstheme="minorBidi"/>
          <w:bCs w:val="0"/>
          <w:color w:val="262626" w:themeColor="text1" w:themeTint="D9"/>
          <w:sz w:val="24"/>
          <w:szCs w:val="24"/>
          <w:lang w:val="pl-PL"/>
        </w:rPr>
        <w:t>Łyżwy</w:t>
      </w:r>
    </w:p>
    <w:p w:rsidR="00CD51A6" w:rsidRPr="00746AB4"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r w:rsidRPr="00746AB4">
        <w:rPr>
          <w:rFonts w:asciiTheme="minorHAnsi" w:eastAsiaTheme="minorEastAsia" w:hAnsiTheme="minorHAnsi" w:cstheme="minorBidi"/>
          <w:b w:val="0"/>
          <w:bCs w:val="0"/>
          <w:color w:val="262626" w:themeColor="text1" w:themeTint="D9"/>
          <w:sz w:val="24"/>
          <w:szCs w:val="24"/>
          <w:lang w:val="pl-PL"/>
        </w:rPr>
        <w:t>Nie każdy jeździ na łyżwach jak osoby biorące udział w programie “Taniec na lodzie”. Wiele osób nie będąc mistrzami łyżwiarstwa spędza jednak swój wolny czas na lodowisku lub zamarzniętym jeziorku. Aby jeździć na łyżwach potrzeba oczywiście nieco praktyki oraz mocnych nóg. Sport ten jest uwielbiany również przez początkujących łyżwiarzy, którzy większość czasu spędzają leżąc na lodzie, niż poruszając się po nim.</w:t>
      </w:r>
    </w:p>
    <w:p w:rsidR="00CD51A6" w:rsidRPr="00746AB4" w:rsidRDefault="00CD51A6" w:rsidP="00CD51A6">
      <w:pPr>
        <w:pStyle w:val="Nagwek2"/>
        <w:rPr>
          <w:rFonts w:asciiTheme="minorHAnsi" w:eastAsiaTheme="minorEastAsia" w:hAnsiTheme="minorHAnsi" w:cstheme="minorBidi"/>
          <w:bCs w:val="0"/>
          <w:color w:val="262626" w:themeColor="text1" w:themeTint="D9"/>
          <w:sz w:val="24"/>
          <w:szCs w:val="24"/>
          <w:lang w:val="pl-PL"/>
        </w:rPr>
      </w:pPr>
      <w:r w:rsidRPr="00746AB4">
        <w:rPr>
          <w:rFonts w:asciiTheme="minorHAnsi" w:eastAsiaTheme="minorEastAsia" w:hAnsiTheme="minorHAnsi" w:cstheme="minorBidi"/>
          <w:bCs w:val="0"/>
          <w:color w:val="262626" w:themeColor="text1" w:themeTint="D9"/>
          <w:sz w:val="24"/>
          <w:szCs w:val="24"/>
          <w:lang w:val="pl-PL"/>
        </w:rPr>
        <w:t>Jazda na sankach, na oponach, jabłuszku itp.</w:t>
      </w:r>
    </w:p>
    <w:p w:rsidR="00CD51A6"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r w:rsidRPr="00746AB4">
        <w:rPr>
          <w:rFonts w:asciiTheme="minorHAnsi" w:eastAsiaTheme="minorEastAsia" w:hAnsiTheme="minorHAnsi" w:cstheme="minorBidi"/>
          <w:b w:val="0"/>
          <w:bCs w:val="0"/>
          <w:color w:val="262626" w:themeColor="text1" w:themeTint="D9"/>
          <w:sz w:val="24"/>
          <w:szCs w:val="24"/>
          <w:lang w:val="pl-PL"/>
        </w:rPr>
        <w:t>O ile jesteśmy w górach możemy wybrać się z całą rodziną na jeden z torów saneczkowych (np. sankostrada w Krynicy). Jeśli nie to z pewnością do wspaniałej zabawy wystarczy nam zwykła górka. Dostępne na rynku sanki i jabłuszka zagwarantują nam z pewnością wiele adrenaliny.</w:t>
      </w:r>
    </w:p>
    <w:p w:rsidR="00D63323" w:rsidRPr="00D63323" w:rsidRDefault="00D63323" w:rsidP="00D63323">
      <w:pPr>
        <w:rPr>
          <w:lang w:val="pl-PL"/>
        </w:rPr>
      </w:pPr>
    </w:p>
    <w:p w:rsidR="00CD51A6" w:rsidRPr="00746AB4" w:rsidRDefault="00CD51A6" w:rsidP="00CD51A6">
      <w:pPr>
        <w:pStyle w:val="Nagwek2"/>
        <w:rPr>
          <w:rFonts w:asciiTheme="minorHAnsi" w:eastAsiaTheme="minorEastAsia" w:hAnsiTheme="minorHAnsi" w:cstheme="minorBidi"/>
          <w:bCs w:val="0"/>
          <w:color w:val="262626" w:themeColor="text1" w:themeTint="D9"/>
          <w:sz w:val="24"/>
          <w:szCs w:val="24"/>
          <w:lang w:val="pl-PL"/>
        </w:rPr>
      </w:pPr>
      <w:r w:rsidRPr="00746AB4">
        <w:rPr>
          <w:rFonts w:asciiTheme="minorHAnsi" w:eastAsiaTheme="minorEastAsia" w:hAnsiTheme="minorHAnsi" w:cstheme="minorBidi"/>
          <w:bCs w:val="0"/>
          <w:color w:val="262626" w:themeColor="text1" w:themeTint="D9"/>
          <w:sz w:val="24"/>
          <w:szCs w:val="24"/>
          <w:lang w:val="pl-PL"/>
        </w:rPr>
        <w:lastRenderedPageBreak/>
        <w:t>Lepienie bałwana</w:t>
      </w:r>
    </w:p>
    <w:p w:rsidR="00CD51A6" w:rsidRPr="00746AB4"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r w:rsidRPr="00746AB4">
        <w:rPr>
          <w:rFonts w:asciiTheme="minorHAnsi" w:eastAsiaTheme="minorEastAsia" w:hAnsiTheme="minorHAnsi" w:cstheme="minorBidi"/>
          <w:b w:val="0"/>
          <w:bCs w:val="0"/>
          <w:color w:val="262626" w:themeColor="text1" w:themeTint="D9"/>
          <w:sz w:val="24"/>
          <w:szCs w:val="24"/>
          <w:lang w:val="pl-PL"/>
        </w:rPr>
        <w:t>Lepienie bałwana nie jest zadaniem najprostszym. Z pewnością każdy z nas poświęcił w swoim życiu wiele godzin na lepieniu wielkich kul i ustawianiu ich jedna na drugą.</w:t>
      </w:r>
    </w:p>
    <w:p w:rsidR="00CD51A6" w:rsidRPr="00746AB4"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p>
    <w:p w:rsidR="00CD51A6" w:rsidRPr="00746AB4"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p>
    <w:p w:rsidR="00CD51A6" w:rsidRPr="00746AB4" w:rsidRDefault="008070F2" w:rsidP="00CD51A6">
      <w:pPr>
        <w:pStyle w:val="Nagwek2"/>
        <w:rPr>
          <w:rFonts w:asciiTheme="minorHAnsi" w:eastAsiaTheme="minorEastAsia" w:hAnsiTheme="minorHAnsi" w:cstheme="minorBidi"/>
          <w:bCs w:val="0"/>
          <w:color w:val="262626" w:themeColor="text1" w:themeTint="D9"/>
          <w:sz w:val="24"/>
          <w:szCs w:val="24"/>
          <w:lang w:val="pl-PL"/>
        </w:rPr>
      </w:pPr>
      <w:r w:rsidRPr="00746AB4">
        <w:rPr>
          <w:rFonts w:asciiTheme="minorHAnsi" w:eastAsiaTheme="minorEastAsia" w:hAnsiTheme="minorHAnsi" w:cstheme="minorBidi"/>
          <w:bCs w:val="0"/>
          <w:noProof/>
          <w:color w:val="262626" w:themeColor="text1" w:themeTint="D9"/>
          <w:sz w:val="24"/>
          <w:szCs w:val="24"/>
          <w:lang w:val="pl-PL" w:eastAsia="pl-PL"/>
        </w:rPr>
        <mc:AlternateContent>
          <mc:Choice Requires="wps">
            <w:drawing>
              <wp:anchor distT="0" distB="0" distL="114300" distR="114300" simplePos="0" relativeHeight="251661312" behindDoc="0" locked="0" layoutInCell="1" allowOverlap="0" wp14:anchorId="4FF99D0E" wp14:editId="360B078A">
                <wp:simplePos x="0" y="0"/>
                <wp:positionH relativeFrom="page">
                  <wp:posOffset>4771390</wp:posOffset>
                </wp:positionH>
                <wp:positionV relativeFrom="margin">
                  <wp:posOffset>-180975</wp:posOffset>
                </wp:positionV>
                <wp:extent cx="2657475" cy="9117965"/>
                <wp:effectExtent l="0" t="0" r="9525" b="6985"/>
                <wp:wrapSquare wrapText="left"/>
                <wp:docPr id="1" name="Pole tekstowe 1" descr="Newsletter sidebar 1"/>
                <wp:cNvGraphicFramePr/>
                <a:graphic xmlns:a="http://schemas.openxmlformats.org/drawingml/2006/main">
                  <a:graphicData uri="http://schemas.microsoft.com/office/word/2010/wordprocessingShape">
                    <wps:wsp>
                      <wps:cNvSpPr txBox="1"/>
                      <wps:spPr>
                        <a:xfrm>
                          <a:off x="0" y="0"/>
                          <a:ext cx="2657475" cy="911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5ADB" w:rsidRDefault="00D55ADB" w:rsidP="005314E3">
                            <w:pPr>
                              <w:pStyle w:val="Fotograficzna"/>
                            </w:pPr>
                          </w:p>
                          <w:p w:rsidR="00D55ADB" w:rsidRPr="00C157F8" w:rsidRDefault="00D55ADB" w:rsidP="005314E3">
                            <w:pPr>
                              <w:rPr>
                                <w:lang w:val="pl-PL"/>
                              </w:rPr>
                            </w:pPr>
                          </w:p>
                          <w:tbl>
                            <w:tblPr>
                              <w:tblStyle w:val="NewsletterTable"/>
                              <w:tblW w:w="5000" w:type="pct"/>
                              <w:jc w:val="center"/>
                              <w:tblLook w:val="04A0" w:firstRow="1" w:lastRow="0" w:firstColumn="1" w:lastColumn="0" w:noHBand="0" w:noVBand="1"/>
                              <w:tblDescription w:val="Announcement table"/>
                            </w:tblPr>
                            <w:tblGrid>
                              <w:gridCol w:w="4117"/>
                            </w:tblGrid>
                            <w:tr w:rsidR="00D55ADB" w:rsidRPr="00756549"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D55ADB" w:rsidRPr="00C157F8" w:rsidRDefault="00D55ADB">
                                  <w:pPr>
                                    <w:pStyle w:val="Obszartabel"/>
                                    <w:rPr>
                                      <w:lang w:val="pl-PL"/>
                                    </w:rPr>
                                  </w:pPr>
                                </w:p>
                              </w:tc>
                            </w:tr>
                            <w:tr w:rsidR="00D55ADB" w:rsidRPr="00EA0CC2" w:rsidTr="005D5BF5">
                              <w:trPr>
                                <w:trHeight w:val="5760"/>
                                <w:jc w:val="center"/>
                              </w:trPr>
                              <w:tc>
                                <w:tcPr>
                                  <w:tcW w:w="3439" w:type="dxa"/>
                                  <w:tcBorders>
                                    <w:top w:val="nil"/>
                                    <w:bottom w:val="nil"/>
                                  </w:tcBorders>
                                </w:tcPr>
                                <w:p w:rsidR="00D55ADB" w:rsidRDefault="00D55ADB" w:rsidP="006F20F7">
                                  <w:r>
                                    <w:rPr>
                                      <w:noProof/>
                                      <w:lang w:val="pl-PL" w:eastAsia="pl-PL"/>
                                    </w:rPr>
                                    <w:drawing>
                                      <wp:inline distT="0" distB="0" distL="0" distR="0" wp14:anchorId="52BF3F3B" wp14:editId="0DE9A4AF">
                                        <wp:extent cx="1837944" cy="1837944"/>
                                        <wp:effectExtent l="76200" t="76200" r="67310" b="6731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4">
                                                  <a:extLst>
                                                    <a:ext uri="{28A0092B-C50C-407E-A947-70E740481C1C}">
                                                      <a14:useLocalDpi xmlns:a14="http://schemas.microsoft.com/office/drawing/2010/main" val="0"/>
                                                    </a:ext>
                                                  </a:extLst>
                                                </a:blip>
                                                <a:stretch>
                                                  <a:fillRect/>
                                                </a:stretch>
                                              </pic:blipFill>
                                              <pic:spPr bwMode="auto">
                                                <a:xfrm>
                                                  <a:off x="0" y="0"/>
                                                  <a:ext cx="1837944"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t xml:space="preserve">    </w:t>
                                  </w:r>
                                </w:p>
                                <w:p w:rsidR="00D55ADB" w:rsidRPr="006F20F7" w:rsidRDefault="00D55ADB" w:rsidP="006F20F7">
                                  <w:pPr>
                                    <w:rPr>
                                      <w:rFonts w:asciiTheme="majorHAnsi" w:eastAsiaTheme="majorEastAsia" w:hAnsiTheme="majorHAnsi" w:cstheme="majorBidi"/>
                                      <w:b/>
                                      <w:bCs/>
                                      <w:color w:val="956AAC" w:themeColor="accent5"/>
                                      <w:sz w:val="28"/>
                                      <w:szCs w:val="28"/>
                                      <w:lang w:val="pl-PL"/>
                                    </w:rPr>
                                  </w:pPr>
                                  <w:r w:rsidRPr="006F20F7">
                                    <w:rPr>
                                      <w:rFonts w:asciiTheme="majorHAnsi" w:eastAsiaTheme="majorEastAsia" w:hAnsiTheme="majorHAnsi" w:cstheme="majorBidi"/>
                                      <w:b/>
                                      <w:bCs/>
                                      <w:color w:val="956AAC" w:themeColor="accent5"/>
                                      <w:sz w:val="28"/>
                                      <w:szCs w:val="28"/>
                                      <w:lang w:val="pl-PL"/>
                                    </w:rPr>
                                    <w:t>GRY</w:t>
                                  </w:r>
                                </w:p>
                                <w:p w:rsidR="00D55ADB" w:rsidRPr="006F20F7" w:rsidRDefault="00D55ADB" w:rsidP="006F20F7">
                                  <w:pPr>
                                    <w:rPr>
                                      <w:b/>
                                      <w:lang w:val="pl-PL"/>
                                    </w:rPr>
                                  </w:pPr>
                                  <w:r w:rsidRPr="006F20F7">
                                    <w:rPr>
                                      <w:b/>
                                      <w:lang w:val="pl-PL"/>
                                    </w:rPr>
                                    <w:t>Gra „5 sekund”</w:t>
                                  </w:r>
                                </w:p>
                                <w:p w:rsidR="00D55ADB" w:rsidRPr="00C157F8" w:rsidRDefault="00D55ADB" w:rsidP="006F20F7">
                                  <w:pPr>
                                    <w:rPr>
                                      <w:lang w:val="pl-PL"/>
                                    </w:rPr>
                                  </w:pPr>
                                  <w:r w:rsidRPr="006F20F7">
                                    <w:rPr>
                                      <w:lang w:val="pl-PL"/>
                                    </w:rPr>
                                    <w:t xml:space="preserve">Gra z tysiącem szalonych ciekawostek, jest idealna dla całej rodziny! Gra została skonstruowana tak, aby zarówno dzieci, nastolatkowie jak i osoby dorosłe mogły spędzać razem czas doskonale bawiąc się i ucząc. Niektóre z tych ciekawostek mogą powodować napady śmiechu, więc świetna atmosfera gwarantowana! Gra przeznaczona jest dla 2-5 graczy. Zabawka mówi szalone </w:t>
                                  </w:r>
                                  <w:r w:rsidR="0016632C" w:rsidRPr="006F20F7">
                                    <w:rPr>
                                      <w:lang w:val="pl-PL"/>
                                    </w:rPr>
                                    <w:t>zdania, a</w:t>
                                  </w:r>
                                  <w:r w:rsidRPr="006F20F7">
                                    <w:rPr>
                                      <w:lang w:val="pl-PL"/>
                                    </w:rPr>
                                    <w:t xml:space="preserve"> zadaniem graczy jest odgadnięcie czy są one prawdziwe czy </w:t>
                                  </w:r>
                                  <w:r w:rsidR="0016632C" w:rsidRPr="006F20F7">
                                    <w:rPr>
                                      <w:lang w:val="pl-PL"/>
                                    </w:rPr>
                                    <w:t>fałszywe. Gracz</w:t>
                                  </w:r>
                                  <w:r w:rsidRPr="006F20F7">
                                    <w:rPr>
                                      <w:lang w:val="pl-PL"/>
                                    </w:rPr>
                                    <w:t xml:space="preserve"> wybiera swój </w:t>
                                  </w:r>
                                  <w:r w:rsidR="0016632C" w:rsidRPr="006F20F7">
                                    <w:rPr>
                                      <w:lang w:val="pl-PL"/>
                                    </w:rPr>
                                    <w:t>kolor, aby</w:t>
                                  </w:r>
                                  <w:r w:rsidRPr="006F20F7">
                                    <w:rPr>
                                      <w:lang w:val="pl-PL"/>
                                    </w:rPr>
                                    <w:t xml:space="preserve"> odpowiedzieć. </w:t>
                                  </w:r>
                                  <w:r w:rsidR="0016632C" w:rsidRPr="006F20F7">
                                    <w:rPr>
                                      <w:lang w:val="pl-PL"/>
                                    </w:rPr>
                                    <w:t>Następnie, jeżeli</w:t>
                                  </w:r>
                                  <w:r w:rsidRPr="006F20F7">
                                    <w:rPr>
                                      <w:lang w:val="pl-PL"/>
                                    </w:rPr>
                                    <w:t xml:space="preserve"> według niego zdanie jest prawdziwe, naciska ZIELONY przycisk, jeżeli jest fałszywe naciska CZERWONY. Gra jest genialnym uzupełnieniem spotkań towarzyskich. Niewątpliwym plusem gry jest gimnastyka umysłu gracza, gdyż poszerza on swoją wiedzę i trenuje pamięć. Gra Prawda czy Fałsz wpływa na budowanie i utrzymanie ciepłych relacji rodzinnych i towarzyskich, a także na pogłębianie wiedzy!</w:t>
                                  </w:r>
                                </w:p>
                              </w:tc>
                            </w:tr>
                          </w:tbl>
                          <w:p w:rsidR="00D55ADB" w:rsidRPr="00C157F8" w:rsidRDefault="00D55ADB" w:rsidP="005314E3">
                            <w:pPr>
                              <w:pStyle w:val="Bezodstpw"/>
                              <w:rPr>
                                <w:lang w:val="pl-P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F99D0E" id="Pole tekstowe 1" o:spid="_x0000_s1028" type="#_x0000_t202" alt="Newsletter sidebar 1" style="position:absolute;left:0;text-align:left;margin-left:375.7pt;margin-top:-14.25pt;width:209.25pt;height:717.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" o:allowoverlap="f" filled="f" stroked="f" strokeweight=".5pt">
                <v:textbox inset="1.44pt,0,1.44pt,0">
                  <w:txbxContent>
                    <w:p w:rsidR="00D55ADB" w:rsidRDefault="00D55ADB" w:rsidP="005314E3">
                      <w:pPr>
                        <w:pStyle w:val="Fotograficzna"/>
                      </w:pPr>
                    </w:p>
                    <w:p w:rsidR="00D55ADB" w:rsidRPr="00C157F8" w:rsidRDefault="00D55ADB" w:rsidP="005314E3">
                      <w:pPr>
                        <w:rPr>
                          <w:lang w:val="pl-PL"/>
                        </w:rPr>
                      </w:pPr>
                    </w:p>
                    <w:tbl>
                      <w:tblPr>
                        <w:tblStyle w:val="NewsletterTable"/>
                        <w:tblW w:w="5000" w:type="pct"/>
                        <w:jc w:val="center"/>
                        <w:tblLook w:val="04A0" w:firstRow="1" w:lastRow="0" w:firstColumn="1" w:lastColumn="0" w:noHBand="0" w:noVBand="1"/>
                        <w:tblDescription w:val="Announcement table"/>
                      </w:tblPr>
                      <w:tblGrid>
                        <w:gridCol w:w="4117"/>
                      </w:tblGrid>
                      <w:tr w:rsidR="00D55ADB" w:rsidRPr="00756549"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D55ADB" w:rsidRPr="00C157F8" w:rsidRDefault="00D55ADB">
                            <w:pPr>
                              <w:pStyle w:val="Obszartabel"/>
                              <w:rPr>
                                <w:lang w:val="pl-PL"/>
                              </w:rPr>
                            </w:pPr>
                          </w:p>
                        </w:tc>
                      </w:tr>
                      <w:tr w:rsidR="00D55ADB" w:rsidRPr="00EA0CC2" w:rsidTr="005D5BF5">
                        <w:trPr>
                          <w:trHeight w:val="5760"/>
                          <w:jc w:val="center"/>
                        </w:trPr>
                        <w:tc>
                          <w:tcPr>
                            <w:tcW w:w="3439" w:type="dxa"/>
                            <w:tcBorders>
                              <w:top w:val="nil"/>
                              <w:bottom w:val="nil"/>
                            </w:tcBorders>
                          </w:tcPr>
                          <w:p w:rsidR="00D55ADB" w:rsidRDefault="00D55ADB" w:rsidP="006F20F7">
                            <w:r>
                              <w:rPr>
                                <w:noProof/>
                                <w:lang w:val="pl-PL" w:eastAsia="pl-PL"/>
                              </w:rPr>
                              <w:drawing>
                                <wp:inline distT="0" distB="0" distL="0" distR="0" wp14:anchorId="52BF3F3B" wp14:editId="0DE9A4AF">
                                  <wp:extent cx="1837944" cy="1837944"/>
                                  <wp:effectExtent l="76200" t="76200" r="67310" b="6731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4">
                                            <a:extLst>
                                              <a:ext uri="{28A0092B-C50C-407E-A947-70E740481C1C}">
                                                <a14:useLocalDpi xmlns:a14="http://schemas.microsoft.com/office/drawing/2010/main" val="0"/>
                                              </a:ext>
                                            </a:extLst>
                                          </a:blip>
                                          <a:stretch>
                                            <a:fillRect/>
                                          </a:stretch>
                                        </pic:blipFill>
                                        <pic:spPr bwMode="auto">
                                          <a:xfrm>
                                            <a:off x="0" y="0"/>
                                            <a:ext cx="1837944"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t xml:space="preserve">    </w:t>
                            </w:r>
                          </w:p>
                          <w:p w:rsidR="00D55ADB" w:rsidRPr="006F20F7" w:rsidRDefault="00D55ADB" w:rsidP="006F20F7">
                            <w:pPr>
                              <w:rPr>
                                <w:rFonts w:asciiTheme="majorHAnsi" w:eastAsiaTheme="majorEastAsia" w:hAnsiTheme="majorHAnsi" w:cstheme="majorBidi"/>
                                <w:b/>
                                <w:bCs/>
                                <w:color w:val="956AAC" w:themeColor="accent5"/>
                                <w:sz w:val="28"/>
                                <w:szCs w:val="28"/>
                                <w:lang w:val="pl-PL"/>
                              </w:rPr>
                            </w:pPr>
                            <w:r w:rsidRPr="006F20F7">
                              <w:rPr>
                                <w:rFonts w:asciiTheme="majorHAnsi" w:eastAsiaTheme="majorEastAsia" w:hAnsiTheme="majorHAnsi" w:cstheme="majorBidi"/>
                                <w:b/>
                                <w:bCs/>
                                <w:color w:val="956AAC" w:themeColor="accent5"/>
                                <w:sz w:val="28"/>
                                <w:szCs w:val="28"/>
                                <w:lang w:val="pl-PL"/>
                              </w:rPr>
                              <w:t>GRY</w:t>
                            </w:r>
                          </w:p>
                          <w:p w:rsidR="00D55ADB" w:rsidRPr="006F20F7" w:rsidRDefault="00D55ADB" w:rsidP="006F20F7">
                            <w:pPr>
                              <w:rPr>
                                <w:b/>
                                <w:lang w:val="pl-PL"/>
                              </w:rPr>
                            </w:pPr>
                            <w:r w:rsidRPr="006F20F7">
                              <w:rPr>
                                <w:b/>
                                <w:lang w:val="pl-PL"/>
                              </w:rPr>
                              <w:t>Gra „5 sekund”</w:t>
                            </w:r>
                          </w:p>
                          <w:p w:rsidR="00D55ADB" w:rsidRPr="00C157F8" w:rsidRDefault="00D55ADB" w:rsidP="006F20F7">
                            <w:pPr>
                              <w:rPr>
                                <w:lang w:val="pl-PL"/>
                              </w:rPr>
                            </w:pPr>
                            <w:r w:rsidRPr="006F20F7">
                              <w:rPr>
                                <w:lang w:val="pl-PL"/>
                              </w:rPr>
                              <w:t xml:space="preserve">Gra z tysiącem szalonych ciekawostek, jest idealna dla całej rodziny! Gra została skonstruowana tak, aby zarówno dzieci, nastolatkowie jak i osoby dorosłe mogły spędzać razem czas doskonale bawiąc się i ucząc. Niektóre z tych ciekawostek mogą powodować napady śmiechu, więc świetna atmosfera gwarantowana! Gra przeznaczona jest dla 2-5 graczy. Zabawka mówi szalone </w:t>
                            </w:r>
                            <w:r w:rsidR="0016632C" w:rsidRPr="006F20F7">
                              <w:rPr>
                                <w:lang w:val="pl-PL"/>
                              </w:rPr>
                              <w:t>zdania, a</w:t>
                            </w:r>
                            <w:r w:rsidRPr="006F20F7">
                              <w:rPr>
                                <w:lang w:val="pl-PL"/>
                              </w:rPr>
                              <w:t xml:space="preserve"> zadaniem graczy jest odgadnięcie czy są one prawdziwe czy </w:t>
                            </w:r>
                            <w:r w:rsidR="0016632C" w:rsidRPr="006F20F7">
                              <w:rPr>
                                <w:lang w:val="pl-PL"/>
                              </w:rPr>
                              <w:t>fałszywe. Gracz</w:t>
                            </w:r>
                            <w:r w:rsidRPr="006F20F7">
                              <w:rPr>
                                <w:lang w:val="pl-PL"/>
                              </w:rPr>
                              <w:t xml:space="preserve"> wybiera swój </w:t>
                            </w:r>
                            <w:r w:rsidR="0016632C" w:rsidRPr="006F20F7">
                              <w:rPr>
                                <w:lang w:val="pl-PL"/>
                              </w:rPr>
                              <w:t>kolor, aby</w:t>
                            </w:r>
                            <w:r w:rsidRPr="006F20F7">
                              <w:rPr>
                                <w:lang w:val="pl-PL"/>
                              </w:rPr>
                              <w:t xml:space="preserve"> odpowiedzieć. </w:t>
                            </w:r>
                            <w:r w:rsidR="0016632C" w:rsidRPr="006F20F7">
                              <w:rPr>
                                <w:lang w:val="pl-PL"/>
                              </w:rPr>
                              <w:t>Następnie, jeżeli</w:t>
                            </w:r>
                            <w:r w:rsidRPr="006F20F7">
                              <w:rPr>
                                <w:lang w:val="pl-PL"/>
                              </w:rPr>
                              <w:t xml:space="preserve"> według niego zdanie jest prawdziwe, naciska ZIELONY przycisk, jeżeli jest fałszywe naciska CZERWONY. Gra jest genialnym uzupełnieniem spotkań towarzyskich. Niewątpliwym plusem gry jest gimnastyka umysłu gracza, gdyż poszerza on swoją wiedzę i trenuje pamięć. Gra Prawda czy Fałsz wpływa na budowanie i utrzymanie ciepłych relacji rodzinnych i towarzyskich, a także na pogłębianie wiedzy!</w:t>
                            </w:r>
                          </w:p>
                        </w:tc>
                      </w:tr>
                    </w:tbl>
                    <w:p w:rsidR="00D55ADB" w:rsidRPr="00C157F8" w:rsidRDefault="00D55ADB" w:rsidP="005314E3">
                      <w:pPr>
                        <w:pStyle w:val="Bezodstpw"/>
                        <w:rPr>
                          <w:lang w:val="pl-PL"/>
                        </w:rPr>
                      </w:pPr>
                    </w:p>
                  </w:txbxContent>
                </v:textbox>
                <w10:wrap type="square" side="left" anchorx="page" anchory="margin"/>
              </v:shape>
            </w:pict>
          </mc:Fallback>
        </mc:AlternateContent>
      </w:r>
      <w:r w:rsidR="00CD51A6" w:rsidRPr="00746AB4">
        <w:rPr>
          <w:rFonts w:asciiTheme="minorHAnsi" w:eastAsiaTheme="minorEastAsia" w:hAnsiTheme="minorHAnsi" w:cstheme="minorBidi"/>
          <w:bCs w:val="0"/>
          <w:color w:val="262626" w:themeColor="text1" w:themeTint="D9"/>
          <w:sz w:val="24"/>
          <w:szCs w:val="24"/>
          <w:lang w:val="pl-PL"/>
        </w:rPr>
        <w:t>Rysowanie na śniegu</w:t>
      </w:r>
    </w:p>
    <w:p w:rsidR="00CD51A6" w:rsidRPr="00746AB4"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p>
    <w:p w:rsidR="00CD51A6" w:rsidRPr="00746AB4" w:rsidRDefault="003C52C9" w:rsidP="00CD51A6">
      <w:pPr>
        <w:pStyle w:val="Nagwek2"/>
        <w:rPr>
          <w:rFonts w:asciiTheme="minorHAnsi" w:eastAsiaTheme="minorEastAsia" w:hAnsiTheme="minorHAnsi" w:cstheme="minorBidi"/>
          <w:b w:val="0"/>
          <w:bCs w:val="0"/>
          <w:color w:val="262626" w:themeColor="text1" w:themeTint="D9"/>
          <w:sz w:val="24"/>
          <w:szCs w:val="24"/>
          <w:lang w:val="pl-PL"/>
        </w:rPr>
      </w:pPr>
      <w:r w:rsidRPr="00746AB4">
        <w:rPr>
          <w:rFonts w:asciiTheme="minorHAnsi" w:eastAsiaTheme="minorEastAsia" w:hAnsiTheme="minorHAnsi" w:cstheme="minorBidi"/>
          <w:b w:val="0"/>
          <w:bCs w:val="0"/>
          <w:color w:val="262626" w:themeColor="text1" w:themeTint="D9"/>
          <w:sz w:val="24"/>
          <w:szCs w:val="24"/>
          <w:lang w:val="pl-PL"/>
        </w:rPr>
        <w:t>Wszystko, czego</w:t>
      </w:r>
      <w:r w:rsidR="00CD51A6" w:rsidRPr="00746AB4">
        <w:rPr>
          <w:rFonts w:asciiTheme="minorHAnsi" w:eastAsiaTheme="minorEastAsia" w:hAnsiTheme="minorHAnsi" w:cstheme="minorBidi"/>
          <w:b w:val="0"/>
          <w:bCs w:val="0"/>
          <w:color w:val="262626" w:themeColor="text1" w:themeTint="D9"/>
          <w:sz w:val="24"/>
          <w:szCs w:val="24"/>
          <w:lang w:val="pl-PL"/>
        </w:rPr>
        <w:t xml:space="preserve"> potrzebujesz jest kilka spryskiwaczy, wodę, barwnik oraz śnieg. Odrobina wyobraźni i kreatywności może przerodzić się w prawdziwe dzieło sztuki.</w:t>
      </w:r>
    </w:p>
    <w:p w:rsidR="00CD51A6" w:rsidRPr="00746AB4"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p>
    <w:p w:rsidR="00CD51A6" w:rsidRPr="00746AB4" w:rsidRDefault="00CD51A6" w:rsidP="00CD51A6">
      <w:pPr>
        <w:pStyle w:val="Nagwek2"/>
        <w:rPr>
          <w:rFonts w:asciiTheme="minorHAnsi" w:eastAsiaTheme="minorEastAsia" w:hAnsiTheme="minorHAnsi" w:cstheme="minorBidi"/>
          <w:bCs w:val="0"/>
          <w:color w:val="262626" w:themeColor="text1" w:themeTint="D9"/>
          <w:sz w:val="24"/>
          <w:szCs w:val="24"/>
          <w:lang w:val="pl-PL"/>
        </w:rPr>
      </w:pPr>
      <w:r w:rsidRPr="00746AB4">
        <w:rPr>
          <w:rFonts w:asciiTheme="minorHAnsi" w:eastAsiaTheme="minorEastAsia" w:hAnsiTheme="minorHAnsi" w:cstheme="minorBidi"/>
          <w:bCs w:val="0"/>
          <w:color w:val="262626" w:themeColor="text1" w:themeTint="D9"/>
          <w:sz w:val="24"/>
          <w:szCs w:val="24"/>
          <w:lang w:val="pl-PL"/>
        </w:rPr>
        <w:t>Igloo i jaskinie ze śniegu</w:t>
      </w:r>
    </w:p>
    <w:p w:rsidR="00CD51A6" w:rsidRPr="00746AB4"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p>
    <w:p w:rsidR="00CD51A6" w:rsidRPr="00746AB4"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r w:rsidRPr="00746AB4">
        <w:rPr>
          <w:rFonts w:asciiTheme="minorHAnsi" w:eastAsiaTheme="minorEastAsia" w:hAnsiTheme="minorHAnsi" w:cstheme="minorBidi"/>
          <w:b w:val="0"/>
          <w:bCs w:val="0"/>
          <w:color w:val="262626" w:themeColor="text1" w:themeTint="D9"/>
          <w:sz w:val="24"/>
          <w:szCs w:val="24"/>
          <w:lang w:val="pl-PL"/>
        </w:rPr>
        <w:t>Jeżeli masz dużo śniegu bardzo fajną zabawą może okazać się budowa schronu ze śniegu, jak igloo lub jaskinia.</w:t>
      </w:r>
    </w:p>
    <w:p w:rsidR="00CD51A6" w:rsidRPr="00746AB4"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p>
    <w:p w:rsidR="00CD51A6" w:rsidRPr="00746AB4"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r w:rsidRPr="00746AB4">
        <w:rPr>
          <w:rFonts w:asciiTheme="minorHAnsi" w:eastAsiaTheme="minorEastAsia" w:hAnsiTheme="minorHAnsi" w:cstheme="minorBidi"/>
          <w:bCs w:val="0"/>
          <w:color w:val="262626" w:themeColor="text1" w:themeTint="D9"/>
          <w:sz w:val="24"/>
          <w:szCs w:val="24"/>
          <w:lang w:val="pl-PL"/>
        </w:rPr>
        <w:t>Chodzenie po śniegu - rakiety śnieżne</w:t>
      </w:r>
    </w:p>
    <w:p w:rsidR="00CD51A6" w:rsidRPr="00746AB4"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p>
    <w:p w:rsidR="00CD51A6" w:rsidRPr="00746AB4"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r w:rsidRPr="00746AB4">
        <w:rPr>
          <w:rFonts w:asciiTheme="minorHAnsi" w:eastAsiaTheme="minorEastAsia" w:hAnsiTheme="minorHAnsi" w:cstheme="minorBidi"/>
          <w:b w:val="0"/>
          <w:bCs w:val="0"/>
          <w:color w:val="262626" w:themeColor="text1" w:themeTint="D9"/>
          <w:sz w:val="24"/>
          <w:szCs w:val="24"/>
          <w:lang w:val="pl-PL"/>
        </w:rPr>
        <w:t xml:space="preserve">Wybierzmy się na wycieczkę ze swoją rodziną w zaśnieżone tereny. </w:t>
      </w:r>
      <w:r w:rsidR="003C52C9" w:rsidRPr="00746AB4">
        <w:rPr>
          <w:rFonts w:asciiTheme="minorHAnsi" w:eastAsiaTheme="minorEastAsia" w:hAnsiTheme="minorHAnsi" w:cstheme="minorBidi"/>
          <w:b w:val="0"/>
          <w:bCs w:val="0"/>
          <w:color w:val="262626" w:themeColor="text1" w:themeTint="D9"/>
          <w:sz w:val="24"/>
          <w:szCs w:val="24"/>
          <w:lang w:val="pl-PL"/>
        </w:rPr>
        <w:t>Każdy, kto</w:t>
      </w:r>
      <w:r w:rsidRPr="00746AB4">
        <w:rPr>
          <w:rFonts w:asciiTheme="minorHAnsi" w:eastAsiaTheme="minorEastAsia" w:hAnsiTheme="minorHAnsi" w:cstheme="minorBidi"/>
          <w:b w:val="0"/>
          <w:bCs w:val="0"/>
          <w:color w:val="262626" w:themeColor="text1" w:themeTint="D9"/>
          <w:sz w:val="24"/>
          <w:szCs w:val="24"/>
          <w:lang w:val="pl-PL"/>
        </w:rPr>
        <w:t xml:space="preserve"> potrafi chodzić z pewnością nie będzie miał problemu z tym sportem. Rakiety śnieżne (karple) </w:t>
      </w:r>
      <w:r w:rsidR="003C52C9" w:rsidRPr="00746AB4">
        <w:rPr>
          <w:rFonts w:asciiTheme="minorHAnsi" w:eastAsiaTheme="minorEastAsia" w:hAnsiTheme="minorHAnsi" w:cstheme="minorBidi"/>
          <w:b w:val="0"/>
          <w:bCs w:val="0"/>
          <w:color w:val="262626" w:themeColor="text1" w:themeTint="D9"/>
          <w:sz w:val="24"/>
          <w:szCs w:val="24"/>
          <w:lang w:val="pl-PL"/>
        </w:rPr>
        <w:t>sprawią, że</w:t>
      </w:r>
      <w:r w:rsidRPr="00746AB4">
        <w:rPr>
          <w:rFonts w:asciiTheme="minorHAnsi" w:eastAsiaTheme="minorEastAsia" w:hAnsiTheme="minorHAnsi" w:cstheme="minorBidi"/>
          <w:b w:val="0"/>
          <w:bCs w:val="0"/>
          <w:color w:val="262626" w:themeColor="text1" w:themeTint="D9"/>
          <w:sz w:val="24"/>
          <w:szCs w:val="24"/>
          <w:lang w:val="pl-PL"/>
        </w:rPr>
        <w:t xml:space="preserve"> nie będziemy się zapadać, dzięki czemu będziemy mogli dotrzeć do najbardziej niedostępnych terenów, poruszając się po powierzchni śniegu</w:t>
      </w:r>
    </w:p>
    <w:p w:rsidR="00CD51A6" w:rsidRPr="00746AB4" w:rsidRDefault="00CD51A6" w:rsidP="00CD51A6">
      <w:pPr>
        <w:pStyle w:val="Nagwek2"/>
        <w:rPr>
          <w:rFonts w:asciiTheme="minorHAnsi" w:eastAsiaTheme="minorEastAsia" w:hAnsiTheme="minorHAnsi" w:cstheme="minorBidi"/>
          <w:b w:val="0"/>
          <w:bCs w:val="0"/>
          <w:color w:val="262626" w:themeColor="text1" w:themeTint="D9"/>
          <w:sz w:val="24"/>
          <w:szCs w:val="24"/>
          <w:lang w:val="pl-PL"/>
        </w:rPr>
      </w:pPr>
    </w:p>
    <w:p w:rsidR="005D5BF5" w:rsidRDefault="005D5BF5" w:rsidP="00CD51A6">
      <w:pPr>
        <w:pStyle w:val="Nagwek2"/>
        <w:rPr>
          <w:rFonts w:eastAsiaTheme="minorEastAsia"/>
          <w:lang w:val="pl-PL"/>
        </w:rPr>
      </w:pPr>
    </w:p>
    <w:p w:rsidR="005314E3" w:rsidRPr="00D00463" w:rsidRDefault="005314E3" w:rsidP="005314E3">
      <w:pPr>
        <w:pStyle w:val="Informacjeokontakcie"/>
        <w:rPr>
          <w:lang w:val="pl-PL"/>
        </w:rPr>
      </w:pPr>
    </w:p>
    <w:tbl>
      <w:tblPr>
        <w:tblStyle w:val="NewsletterTable"/>
        <w:tblW w:w="4943" w:type="pct"/>
        <w:tblLook w:val="0660" w:firstRow="1" w:lastRow="1" w:firstColumn="0" w:lastColumn="0" w:noHBand="1" w:noVBand="1"/>
        <w:tblDescription w:val="Intro letter"/>
      </w:tblPr>
      <w:tblGrid>
        <w:gridCol w:w="10639"/>
      </w:tblGrid>
      <w:tr w:rsidR="005314E3" w:rsidRPr="00EA0CC2" w:rsidTr="008070F2">
        <w:trPr>
          <w:cnfStyle w:val="100000000000" w:firstRow="1" w:lastRow="0" w:firstColumn="0" w:lastColumn="0" w:oddVBand="0" w:evenVBand="0" w:oddHBand="0" w:evenHBand="0" w:firstRowFirstColumn="0" w:firstRowLastColumn="0" w:lastRowFirstColumn="0" w:lastRowLastColumn="0"/>
        </w:trPr>
        <w:tc>
          <w:tcPr>
            <w:tcW w:w="5000" w:type="pct"/>
          </w:tcPr>
          <w:p w:rsidR="005314E3" w:rsidRPr="00D00463" w:rsidRDefault="005314E3" w:rsidP="00D55ADB">
            <w:pPr>
              <w:pStyle w:val="Obszartabel"/>
              <w:rPr>
                <w:lang w:val="pl-PL"/>
              </w:rPr>
            </w:pPr>
          </w:p>
        </w:tc>
      </w:tr>
      <w:tr w:rsidR="005314E3" w:rsidRPr="00EA0CC2" w:rsidTr="008070F2">
        <w:tc>
          <w:tcPr>
            <w:tcW w:w="5000" w:type="pct"/>
          </w:tcPr>
          <w:p w:rsidR="00CD51A6" w:rsidRPr="00B02F95" w:rsidRDefault="00CD51A6" w:rsidP="00683E71">
            <w:pPr>
              <w:jc w:val="center"/>
              <w:rPr>
                <w:b/>
                <w:i/>
                <w:color w:val="956AAC" w:themeColor="accent5"/>
                <w:sz w:val="32"/>
                <w:szCs w:val="32"/>
                <w:u w:val="single"/>
                <w:lang w:val="pl-PL"/>
              </w:rPr>
            </w:pPr>
            <w:r w:rsidRPr="00B02F95">
              <w:rPr>
                <w:b/>
                <w:i/>
                <w:color w:val="956AAC" w:themeColor="accent5"/>
                <w:sz w:val="32"/>
                <w:szCs w:val="32"/>
                <w:u w:val="single"/>
                <w:lang w:val="pl-PL"/>
              </w:rPr>
              <w:t>Co zrobić, gdy dziecko nie chce chodzić do przedszkola?</w:t>
            </w:r>
          </w:p>
          <w:p w:rsidR="00CD51A6" w:rsidRPr="00CD51A6" w:rsidRDefault="00CD51A6" w:rsidP="00683E71">
            <w:pPr>
              <w:jc w:val="center"/>
              <w:rPr>
                <w:b/>
                <w:sz w:val="32"/>
                <w:szCs w:val="32"/>
                <w:lang w:val="pl-PL"/>
              </w:rPr>
            </w:pPr>
          </w:p>
          <w:p w:rsidR="00CD51A6" w:rsidRPr="00CD51A6" w:rsidRDefault="00CD51A6" w:rsidP="00683E71">
            <w:pPr>
              <w:ind w:firstLine="708"/>
              <w:jc w:val="center"/>
              <w:rPr>
                <w:sz w:val="24"/>
                <w:szCs w:val="24"/>
                <w:lang w:val="pl-PL"/>
              </w:rPr>
            </w:pPr>
            <w:r w:rsidRPr="00CD51A6">
              <w:rPr>
                <w:sz w:val="24"/>
                <w:szCs w:val="24"/>
                <w:lang w:val="pl-PL"/>
              </w:rPr>
              <w:t>W życiu większości maluchów pojawia się taki moment, kiedy rozpoczynają swoją edukację, stając u progu przedszkola. Nowa sytuacja może wywołać lęk, niepokój, rozdrażnienie, napięcie, stres i w efekcie zakończyć się niechęcią uczęszczania do przedszkola. Nowy rok szkolny wydaje się rodzicom jeszcze bardzo odległym terminem stąd odsuwają ten problem na drugi plan.</w:t>
            </w:r>
          </w:p>
          <w:p w:rsidR="00CD51A6" w:rsidRPr="00CD51A6" w:rsidRDefault="00CD51A6" w:rsidP="00683E71">
            <w:pPr>
              <w:ind w:firstLine="708"/>
              <w:jc w:val="center"/>
              <w:rPr>
                <w:sz w:val="24"/>
                <w:szCs w:val="24"/>
                <w:lang w:val="pl-PL"/>
              </w:rPr>
            </w:pPr>
          </w:p>
          <w:p w:rsidR="00CD51A6" w:rsidRPr="00CD51A6" w:rsidRDefault="00CD51A6" w:rsidP="00683E71">
            <w:pPr>
              <w:ind w:firstLine="360"/>
              <w:jc w:val="center"/>
              <w:rPr>
                <w:sz w:val="24"/>
                <w:szCs w:val="24"/>
                <w:lang w:val="pl-PL"/>
              </w:rPr>
            </w:pPr>
            <w:r w:rsidRPr="00CD51A6">
              <w:rPr>
                <w:sz w:val="24"/>
                <w:szCs w:val="24"/>
                <w:lang w:val="pl-PL"/>
              </w:rPr>
              <w:t>A oto kilka rad dla rodziców, których dzieci rozpoczną edukację tuż po wakacjach:</w:t>
            </w:r>
          </w:p>
          <w:p w:rsidR="00CD51A6" w:rsidRPr="00CD51A6" w:rsidRDefault="00CD51A6" w:rsidP="00683E71">
            <w:pPr>
              <w:ind w:firstLine="360"/>
              <w:jc w:val="center"/>
              <w:rPr>
                <w:sz w:val="24"/>
                <w:szCs w:val="24"/>
                <w:lang w:val="pl-PL"/>
              </w:rPr>
            </w:pPr>
          </w:p>
          <w:p w:rsidR="00CD51A6" w:rsidRPr="00CD51A6" w:rsidRDefault="00CD51A6" w:rsidP="00683E71">
            <w:pPr>
              <w:numPr>
                <w:ilvl w:val="0"/>
                <w:numId w:val="1"/>
              </w:numPr>
              <w:spacing w:before="0"/>
              <w:ind w:right="0"/>
              <w:jc w:val="center"/>
              <w:rPr>
                <w:sz w:val="24"/>
                <w:szCs w:val="24"/>
                <w:lang w:val="pl-PL"/>
              </w:rPr>
            </w:pPr>
            <w:r w:rsidRPr="00CD51A6">
              <w:rPr>
                <w:sz w:val="24"/>
                <w:szCs w:val="24"/>
                <w:lang w:val="pl-PL"/>
              </w:rPr>
              <w:t xml:space="preserve">Zostaw malucha w przedszkolu, </w:t>
            </w:r>
            <w:r w:rsidR="003C52C9" w:rsidRPr="00CD51A6">
              <w:rPr>
                <w:sz w:val="24"/>
                <w:szCs w:val="24"/>
                <w:lang w:val="pl-PL"/>
              </w:rPr>
              <w:t>nawet, jeśli</w:t>
            </w:r>
            <w:r w:rsidRPr="00CD51A6">
              <w:rPr>
                <w:sz w:val="24"/>
                <w:szCs w:val="24"/>
                <w:lang w:val="pl-PL"/>
              </w:rPr>
              <w:t xml:space="preserve"> będzie płakał – to normalne, że się boi, jest smutny, rozżalony lub po prostu nie godzi się na rozstanie z bliską osobą. Nie zabieraj dziecka do domu. Jeśli zrobisz </w:t>
            </w:r>
            <w:r w:rsidR="003C52C9" w:rsidRPr="00CD51A6">
              <w:rPr>
                <w:sz w:val="24"/>
                <w:szCs w:val="24"/>
                <w:lang w:val="pl-PL"/>
              </w:rPr>
              <w:t>to, chociaż</w:t>
            </w:r>
            <w:r w:rsidRPr="00CD51A6">
              <w:rPr>
                <w:sz w:val="24"/>
                <w:szCs w:val="24"/>
                <w:lang w:val="pl-PL"/>
              </w:rPr>
              <w:t xml:space="preserve"> raz, będzie wiedziało, że łzami można wszystko wymusić. Dodatkowo taką sytuacje może </w:t>
            </w:r>
            <w:r w:rsidR="003C52C9" w:rsidRPr="00CD51A6">
              <w:rPr>
                <w:sz w:val="24"/>
                <w:szCs w:val="24"/>
                <w:lang w:val="pl-PL"/>
              </w:rPr>
              <w:t>odebrać, jako</w:t>
            </w:r>
            <w:r w:rsidRPr="00CD51A6">
              <w:rPr>
                <w:sz w:val="24"/>
                <w:szCs w:val="24"/>
                <w:lang w:val="pl-PL"/>
              </w:rPr>
              <w:t xml:space="preserve"> porażkę i dowód na to, że Ty również mu nie wierzysz</w:t>
            </w:r>
          </w:p>
          <w:p w:rsidR="00CD51A6" w:rsidRPr="00CD51A6" w:rsidRDefault="00CD51A6" w:rsidP="00683E71">
            <w:pPr>
              <w:numPr>
                <w:ilvl w:val="0"/>
                <w:numId w:val="1"/>
              </w:numPr>
              <w:spacing w:before="0"/>
              <w:ind w:right="0"/>
              <w:jc w:val="center"/>
              <w:rPr>
                <w:sz w:val="24"/>
                <w:szCs w:val="24"/>
                <w:lang w:val="pl-PL"/>
              </w:rPr>
            </w:pPr>
            <w:r w:rsidRPr="00CD51A6">
              <w:rPr>
                <w:sz w:val="24"/>
                <w:szCs w:val="24"/>
                <w:lang w:val="pl-PL"/>
              </w:rPr>
              <w:t>Zawsze dotrzymuj obietnic złożonych dziecku; zwłaszcza w kwestii pór obioru z przedszkola</w:t>
            </w:r>
          </w:p>
          <w:p w:rsidR="00CD51A6" w:rsidRPr="006116F5" w:rsidRDefault="00CD51A6" w:rsidP="00683E71">
            <w:pPr>
              <w:numPr>
                <w:ilvl w:val="0"/>
                <w:numId w:val="1"/>
              </w:numPr>
              <w:spacing w:before="0"/>
              <w:ind w:right="0"/>
              <w:jc w:val="center"/>
              <w:rPr>
                <w:sz w:val="24"/>
                <w:szCs w:val="24"/>
              </w:rPr>
            </w:pPr>
            <w:r w:rsidRPr="00CD51A6">
              <w:rPr>
                <w:sz w:val="24"/>
                <w:szCs w:val="24"/>
                <w:lang w:val="pl-PL"/>
              </w:rPr>
              <w:t xml:space="preserve">Uważaj na nagrody. Pójście do przedszkola jest naturalne i nie powinno być dodatkowo nagradzane. Dziecko może otrzymać maleńki prezencik, ale nie może to być forma przekupywania. </w:t>
            </w:r>
            <w:r>
              <w:rPr>
                <w:sz w:val="24"/>
                <w:szCs w:val="24"/>
              </w:rPr>
              <w:t>Czasem wystarczy pochwała lub wyrażenie własnego zadowolenia</w:t>
            </w:r>
          </w:p>
          <w:p w:rsidR="00CD51A6" w:rsidRPr="00CD51A6" w:rsidRDefault="00CD51A6" w:rsidP="00683E71">
            <w:pPr>
              <w:numPr>
                <w:ilvl w:val="0"/>
                <w:numId w:val="1"/>
              </w:numPr>
              <w:spacing w:before="0"/>
              <w:ind w:right="0"/>
              <w:jc w:val="center"/>
              <w:rPr>
                <w:sz w:val="24"/>
                <w:szCs w:val="24"/>
                <w:lang w:val="pl-PL"/>
              </w:rPr>
            </w:pPr>
            <w:r w:rsidRPr="00CD51A6">
              <w:rPr>
                <w:sz w:val="24"/>
                <w:szCs w:val="24"/>
                <w:lang w:val="pl-PL"/>
              </w:rPr>
              <w:t xml:space="preserve">Kontroluj siebie i </w:t>
            </w:r>
            <w:r w:rsidR="003C52C9" w:rsidRPr="00CD51A6">
              <w:rPr>
                <w:sz w:val="24"/>
                <w:szCs w:val="24"/>
                <w:lang w:val="pl-PL"/>
              </w:rPr>
              <w:t>to, co</w:t>
            </w:r>
            <w:r w:rsidRPr="00CD51A6">
              <w:rPr>
                <w:sz w:val="24"/>
                <w:szCs w:val="24"/>
                <w:lang w:val="pl-PL"/>
              </w:rPr>
              <w:t xml:space="preserve"> mówisz. Zamiast: już możemy wracać do domu powiedz: teraz możemy iść do domu. To niby niewielka różnica, a jednak pierwsze zdanie ma negatywny wydźwięk.</w:t>
            </w:r>
          </w:p>
          <w:p w:rsidR="00CD51A6" w:rsidRPr="00CD51A6" w:rsidRDefault="00CD51A6" w:rsidP="00683E71">
            <w:pPr>
              <w:numPr>
                <w:ilvl w:val="0"/>
                <w:numId w:val="1"/>
              </w:numPr>
              <w:spacing w:before="0"/>
              <w:ind w:right="0"/>
              <w:jc w:val="center"/>
              <w:rPr>
                <w:sz w:val="24"/>
                <w:szCs w:val="24"/>
                <w:lang w:val="pl-PL"/>
              </w:rPr>
            </w:pPr>
            <w:r w:rsidRPr="00CD51A6">
              <w:rPr>
                <w:sz w:val="24"/>
                <w:szCs w:val="24"/>
                <w:lang w:val="pl-PL"/>
              </w:rPr>
              <w:t>Rozmawiaj z dzieckiem, ale nie wymuszaj na nim, aby zaraz po przyjściu do domu opowiedziało, co wydarzyło się w przedszkolu, To powoduje niepotrzebny stres.</w:t>
            </w:r>
          </w:p>
          <w:p w:rsidR="00CD51A6" w:rsidRPr="00CD51A6" w:rsidRDefault="00CD51A6" w:rsidP="00683E71">
            <w:pPr>
              <w:numPr>
                <w:ilvl w:val="0"/>
                <w:numId w:val="1"/>
              </w:numPr>
              <w:spacing w:before="0"/>
              <w:ind w:right="0"/>
              <w:jc w:val="center"/>
              <w:rPr>
                <w:sz w:val="24"/>
                <w:szCs w:val="24"/>
                <w:lang w:val="pl-PL"/>
              </w:rPr>
            </w:pPr>
            <w:r w:rsidRPr="00CD51A6">
              <w:rPr>
                <w:sz w:val="24"/>
                <w:szCs w:val="24"/>
                <w:lang w:val="pl-PL"/>
              </w:rPr>
              <w:t>Warto pamiętać, że chodzenie do przedszkola jest dla dziecka dobrym sposobem uczenia się niezależności i samodzielności. To także podstawa umiejętności społecznych i samokontroli. Dlatego nie rezygnuj w obliczu trudności. Zaufaj sobie i swojemu dziecku. Ono zasługuje na taką szansę rozwoju. Paradoksalnie, przeżywanie trudnych chwil wyposaża je w umiejętność i narzędzia radzenia sobie z takimi sytuacjami. Dzieci nabierają pewności siebie, uodparniają się na stres, otwierają na świat zewnętrzny.</w:t>
            </w:r>
          </w:p>
          <w:p w:rsidR="00CD51A6" w:rsidRDefault="00CD51A6" w:rsidP="00683E71">
            <w:pPr>
              <w:jc w:val="center"/>
              <w:rPr>
                <w:sz w:val="24"/>
                <w:szCs w:val="24"/>
                <w:lang w:val="pl-PL"/>
              </w:rPr>
            </w:pPr>
          </w:p>
          <w:p w:rsidR="00905A09" w:rsidRPr="00CD51A6" w:rsidRDefault="00905A09" w:rsidP="00683E71">
            <w:pPr>
              <w:jc w:val="center"/>
              <w:rPr>
                <w:sz w:val="24"/>
                <w:szCs w:val="24"/>
                <w:lang w:val="pl-PL"/>
              </w:rPr>
            </w:pPr>
          </w:p>
          <w:p w:rsidR="00905A09" w:rsidRPr="00905A09" w:rsidRDefault="00905A09" w:rsidP="00905A09">
            <w:pPr>
              <w:spacing w:before="0"/>
              <w:ind w:left="6373" w:right="142"/>
              <w:jc w:val="center"/>
              <w:rPr>
                <w:rFonts w:ascii="Segoe Script" w:hAnsi="Segoe Script"/>
                <w:sz w:val="24"/>
                <w:szCs w:val="24"/>
                <w:lang w:val="pl-PL"/>
              </w:rPr>
            </w:pPr>
            <w:r w:rsidRPr="00905A09">
              <w:rPr>
                <w:rFonts w:ascii="Segoe Script" w:hAnsi="Segoe Script"/>
                <w:sz w:val="24"/>
                <w:szCs w:val="24"/>
                <w:lang w:val="pl-PL"/>
              </w:rPr>
              <w:t>Opracowała:</w:t>
            </w:r>
          </w:p>
          <w:p w:rsidR="00905A09" w:rsidRPr="00905A09" w:rsidRDefault="00905A09" w:rsidP="00905A09">
            <w:pPr>
              <w:spacing w:before="0"/>
              <w:ind w:left="6373" w:right="142"/>
              <w:jc w:val="center"/>
              <w:rPr>
                <w:rFonts w:ascii="Segoe Script" w:hAnsi="Segoe Script"/>
                <w:sz w:val="24"/>
                <w:szCs w:val="24"/>
                <w:lang w:val="pl-PL"/>
              </w:rPr>
            </w:pPr>
            <w:r w:rsidRPr="00905A09">
              <w:rPr>
                <w:rFonts w:ascii="Segoe Script" w:hAnsi="Segoe Script"/>
                <w:sz w:val="24"/>
                <w:szCs w:val="24"/>
                <w:lang w:val="pl-PL"/>
              </w:rPr>
              <w:t>Renata Frycz</w:t>
            </w:r>
          </w:p>
          <w:p w:rsidR="00CD51A6" w:rsidRDefault="00CD51A6" w:rsidP="00683E71">
            <w:pPr>
              <w:jc w:val="center"/>
              <w:rPr>
                <w:sz w:val="24"/>
                <w:szCs w:val="24"/>
                <w:lang w:val="pl-PL"/>
              </w:rPr>
            </w:pPr>
          </w:p>
          <w:p w:rsidR="00DB5AF0" w:rsidRPr="00CD51A6" w:rsidRDefault="00DB5AF0" w:rsidP="00683E71">
            <w:pPr>
              <w:jc w:val="center"/>
              <w:rPr>
                <w:sz w:val="24"/>
                <w:szCs w:val="24"/>
                <w:lang w:val="pl-PL"/>
              </w:rPr>
            </w:pPr>
          </w:p>
          <w:p w:rsidR="005314E3" w:rsidRPr="007811E2" w:rsidRDefault="0007411D" w:rsidP="00683E71">
            <w:pPr>
              <w:pStyle w:val="Nagwek1"/>
              <w:jc w:val="center"/>
              <w:outlineLvl w:val="0"/>
              <w:rPr>
                <w:i/>
                <w:sz w:val="32"/>
                <w:szCs w:val="32"/>
                <w:u w:val="single"/>
                <w:lang w:val="pl-PL"/>
              </w:rPr>
            </w:pPr>
            <w:r w:rsidRPr="007811E2">
              <w:rPr>
                <w:i/>
                <w:sz w:val="32"/>
                <w:szCs w:val="32"/>
                <w:u w:val="single"/>
                <w:lang w:val="pl-PL"/>
              </w:rPr>
              <w:t xml:space="preserve">Wywiad z Panią Dyrektor- </w:t>
            </w:r>
            <w:r w:rsidR="003C52C9" w:rsidRPr="007811E2">
              <w:rPr>
                <w:i/>
                <w:sz w:val="32"/>
                <w:szCs w:val="32"/>
                <w:u w:val="single"/>
                <w:lang w:val="pl-PL"/>
              </w:rPr>
              <w:t>Barbarą Nowak</w:t>
            </w:r>
          </w:p>
        </w:tc>
      </w:tr>
      <w:tr w:rsidR="005314E3" w:rsidRPr="00EA0CC2" w:rsidTr="008070F2">
        <w:trPr>
          <w:cnfStyle w:val="010000000000" w:firstRow="0" w:lastRow="1" w:firstColumn="0" w:lastColumn="0" w:oddVBand="0" w:evenVBand="0" w:oddHBand="0" w:evenHBand="0" w:firstRowFirstColumn="0" w:firstRowLastColumn="0" w:lastRowFirstColumn="0" w:lastRowLastColumn="0"/>
        </w:trPr>
        <w:tc>
          <w:tcPr>
            <w:tcW w:w="5000" w:type="pct"/>
          </w:tcPr>
          <w:p w:rsidR="005314E3" w:rsidRPr="00D00463" w:rsidRDefault="005314E3" w:rsidP="00D55ADB">
            <w:pPr>
              <w:pStyle w:val="Obszartabel"/>
              <w:rPr>
                <w:lang w:val="pl-PL"/>
              </w:rPr>
            </w:pPr>
          </w:p>
        </w:tc>
      </w:tr>
    </w:tbl>
    <w:p w:rsidR="00B02F95" w:rsidRDefault="00B02F95" w:rsidP="00B02F95">
      <w:pPr>
        <w:pStyle w:val="Nagwek2"/>
        <w:spacing w:before="0" w:after="0" w:line="360" w:lineRule="auto"/>
        <w:ind w:left="142" w:right="142"/>
        <w:jc w:val="both"/>
        <w:rPr>
          <w:rFonts w:asciiTheme="minorHAnsi" w:eastAsiaTheme="minorHAnsi" w:hAnsiTheme="minorHAnsi" w:cstheme="minorBidi"/>
          <w:b w:val="0"/>
          <w:bCs w:val="0"/>
          <w:color w:val="262626" w:themeColor="text1" w:themeTint="D9"/>
          <w:sz w:val="24"/>
          <w:szCs w:val="24"/>
          <w:lang w:val="pl-PL"/>
        </w:rPr>
      </w:pPr>
    </w:p>
    <w:p w:rsidR="0007411D" w:rsidRPr="00B02F95" w:rsidRDefault="0007411D" w:rsidP="00B02F95">
      <w:pPr>
        <w:pStyle w:val="Nagwek2"/>
        <w:spacing w:before="0" w:after="0" w:line="360" w:lineRule="auto"/>
        <w:ind w:left="142" w:right="142"/>
        <w:jc w:val="both"/>
        <w:rPr>
          <w:rFonts w:asciiTheme="minorHAnsi" w:eastAsiaTheme="minorHAnsi" w:hAnsiTheme="minorHAnsi" w:cstheme="minorBidi"/>
          <w:b w:val="0"/>
          <w:bCs w:val="0"/>
          <w:color w:val="262626" w:themeColor="text1" w:themeTint="D9"/>
          <w:sz w:val="24"/>
          <w:szCs w:val="24"/>
          <w:lang w:val="pl-PL"/>
        </w:rPr>
      </w:pPr>
      <w:r w:rsidRPr="00B02F95">
        <w:rPr>
          <w:rFonts w:asciiTheme="minorHAnsi" w:eastAsiaTheme="minorHAnsi" w:hAnsiTheme="minorHAnsi" w:cstheme="minorBidi"/>
          <w:b w:val="0"/>
          <w:bCs w:val="0"/>
          <w:color w:val="262626" w:themeColor="text1" w:themeTint="D9"/>
          <w:sz w:val="24"/>
          <w:szCs w:val="24"/>
          <w:lang w:val="pl-PL"/>
        </w:rPr>
        <w:t xml:space="preserve">Dlaczego Pani chciała zostać dyrektorką naszej szkoły ? </w:t>
      </w:r>
    </w:p>
    <w:p w:rsidR="0007411D" w:rsidRPr="00B02F95" w:rsidRDefault="0007411D" w:rsidP="00B02F95">
      <w:pPr>
        <w:pStyle w:val="Nagwek2"/>
        <w:spacing w:before="0" w:after="0" w:line="360" w:lineRule="auto"/>
        <w:ind w:left="142" w:right="142"/>
        <w:jc w:val="both"/>
        <w:rPr>
          <w:rFonts w:ascii="Bookman Old Style" w:eastAsiaTheme="minorHAnsi" w:hAnsi="Bookman Old Style" w:cstheme="minorBidi"/>
          <w:bCs w:val="0"/>
          <w:i/>
          <w:color w:val="262626" w:themeColor="text1" w:themeTint="D9"/>
          <w:sz w:val="24"/>
          <w:szCs w:val="24"/>
          <w:lang w:val="pl-PL"/>
        </w:rPr>
      </w:pPr>
      <w:r w:rsidRPr="00B02F95">
        <w:rPr>
          <w:rFonts w:ascii="Bookman Old Style" w:eastAsiaTheme="minorHAnsi" w:hAnsi="Bookman Old Style" w:cstheme="minorBidi"/>
          <w:bCs w:val="0"/>
          <w:i/>
          <w:color w:val="262626" w:themeColor="text1" w:themeTint="D9"/>
          <w:sz w:val="24"/>
          <w:szCs w:val="24"/>
          <w:lang w:val="pl-PL"/>
        </w:rPr>
        <w:t>Ponieważ chciałam: pracować w swojej gminie, miejscu, w którym spędziłam dzieciństwo i w którym dobrze się czułam.</w:t>
      </w:r>
    </w:p>
    <w:p w:rsidR="0007411D" w:rsidRPr="00B02F95" w:rsidRDefault="0007411D" w:rsidP="00B02F95">
      <w:pPr>
        <w:pStyle w:val="Nagwek2"/>
        <w:spacing w:before="0" w:after="0" w:line="360" w:lineRule="auto"/>
        <w:ind w:left="142" w:right="142"/>
        <w:jc w:val="both"/>
        <w:rPr>
          <w:rFonts w:asciiTheme="minorHAnsi" w:eastAsiaTheme="minorHAnsi" w:hAnsiTheme="minorHAnsi" w:cstheme="minorBidi"/>
          <w:b w:val="0"/>
          <w:bCs w:val="0"/>
          <w:color w:val="262626" w:themeColor="text1" w:themeTint="D9"/>
          <w:sz w:val="24"/>
          <w:szCs w:val="24"/>
          <w:lang w:val="pl-PL"/>
        </w:rPr>
      </w:pPr>
      <w:r w:rsidRPr="00B02F95">
        <w:rPr>
          <w:rFonts w:asciiTheme="minorHAnsi" w:eastAsiaTheme="minorHAnsi" w:hAnsiTheme="minorHAnsi" w:cstheme="minorBidi"/>
          <w:b w:val="0"/>
          <w:bCs w:val="0"/>
          <w:color w:val="262626" w:themeColor="text1" w:themeTint="D9"/>
          <w:sz w:val="24"/>
          <w:szCs w:val="24"/>
          <w:lang w:val="pl-PL"/>
        </w:rPr>
        <w:t>Jakie plany ma Pani na przyszłość związane z naszą szkołą?</w:t>
      </w:r>
    </w:p>
    <w:p w:rsidR="0007411D" w:rsidRPr="00B02F95" w:rsidRDefault="0007411D" w:rsidP="00B02F95">
      <w:pPr>
        <w:pStyle w:val="Nagwek2"/>
        <w:spacing w:before="0" w:after="0" w:line="360" w:lineRule="auto"/>
        <w:ind w:left="142" w:right="142"/>
        <w:jc w:val="both"/>
        <w:rPr>
          <w:rFonts w:asciiTheme="minorHAnsi" w:eastAsiaTheme="minorHAnsi" w:hAnsiTheme="minorHAnsi" w:cstheme="minorBidi"/>
          <w:b w:val="0"/>
          <w:bCs w:val="0"/>
          <w:color w:val="262626" w:themeColor="text1" w:themeTint="D9"/>
          <w:sz w:val="24"/>
          <w:szCs w:val="24"/>
          <w:lang w:val="pl-PL"/>
        </w:rPr>
      </w:pPr>
      <w:r w:rsidRPr="00B02F95">
        <w:rPr>
          <w:rFonts w:ascii="Bookman Old Style" w:eastAsiaTheme="minorHAnsi" w:hAnsi="Bookman Old Style" w:cstheme="minorBidi"/>
          <w:bCs w:val="0"/>
          <w:i/>
          <w:color w:val="262626" w:themeColor="text1" w:themeTint="D9"/>
          <w:sz w:val="24"/>
          <w:szCs w:val="24"/>
          <w:lang w:val="pl-PL"/>
        </w:rPr>
        <w:t>Moje plany na przyszłość to: remonty w klasach ( wymiana - okien, drzwi, podłóg i ogrodzenia), lepsze wyposażenie klas, stworzenie osobnego pokoju na bibliotekę, wprowadzić uroczystości szkoły, szkolny przegląd teatrów -,,Zielone Teatrzyki”, „Festiwale Nauki”.</w:t>
      </w:r>
    </w:p>
    <w:p w:rsidR="0007411D" w:rsidRPr="00B02F95" w:rsidRDefault="0007411D" w:rsidP="00B02F95">
      <w:pPr>
        <w:pStyle w:val="Nagwek2"/>
        <w:spacing w:before="0" w:after="0" w:line="360" w:lineRule="auto"/>
        <w:ind w:left="142" w:right="142"/>
        <w:jc w:val="both"/>
        <w:rPr>
          <w:rFonts w:asciiTheme="minorHAnsi" w:eastAsiaTheme="minorHAnsi" w:hAnsiTheme="minorHAnsi" w:cstheme="minorBidi"/>
          <w:b w:val="0"/>
          <w:bCs w:val="0"/>
          <w:color w:val="262626" w:themeColor="text1" w:themeTint="D9"/>
          <w:sz w:val="24"/>
          <w:szCs w:val="24"/>
          <w:lang w:val="pl-PL"/>
        </w:rPr>
      </w:pPr>
      <w:r w:rsidRPr="00B02F95">
        <w:rPr>
          <w:rFonts w:asciiTheme="minorHAnsi" w:eastAsiaTheme="minorHAnsi" w:hAnsiTheme="minorHAnsi" w:cstheme="minorBidi"/>
          <w:b w:val="0"/>
          <w:bCs w:val="0"/>
          <w:color w:val="262626" w:themeColor="text1" w:themeTint="D9"/>
          <w:sz w:val="24"/>
          <w:szCs w:val="24"/>
          <w:lang w:val="pl-PL"/>
        </w:rPr>
        <w:t>Co Panią uszczęśliwia w naszej szkole ?</w:t>
      </w:r>
    </w:p>
    <w:p w:rsidR="0007411D" w:rsidRPr="00B02F95" w:rsidRDefault="0007411D" w:rsidP="00B02F95">
      <w:pPr>
        <w:pStyle w:val="Nagwek2"/>
        <w:spacing w:before="0" w:after="0" w:line="360" w:lineRule="auto"/>
        <w:ind w:left="142" w:right="142"/>
        <w:jc w:val="both"/>
        <w:rPr>
          <w:rFonts w:asciiTheme="minorHAnsi" w:eastAsiaTheme="minorHAnsi" w:hAnsiTheme="minorHAnsi" w:cstheme="minorBidi"/>
          <w:b w:val="0"/>
          <w:bCs w:val="0"/>
          <w:color w:val="262626" w:themeColor="text1" w:themeTint="D9"/>
          <w:sz w:val="24"/>
          <w:szCs w:val="24"/>
          <w:lang w:val="pl-PL"/>
        </w:rPr>
      </w:pPr>
      <w:r w:rsidRPr="00B02F95">
        <w:rPr>
          <w:rFonts w:ascii="Bookman Old Style" w:eastAsiaTheme="minorHAnsi" w:hAnsi="Bookman Old Style" w:cstheme="minorBidi"/>
          <w:bCs w:val="0"/>
          <w:i/>
          <w:color w:val="262626" w:themeColor="text1" w:themeTint="D9"/>
          <w:sz w:val="24"/>
          <w:szCs w:val="24"/>
          <w:lang w:val="pl-PL"/>
        </w:rPr>
        <w:t xml:space="preserve">Uśmiech dzieci, praca nauczycieli, którzy chętnie angażują się wykonanie zadań, pracy. </w:t>
      </w:r>
      <w:r w:rsidRPr="00B02F95">
        <w:rPr>
          <w:rFonts w:asciiTheme="minorHAnsi" w:eastAsiaTheme="minorHAnsi" w:hAnsiTheme="minorHAnsi" w:cstheme="minorBidi"/>
          <w:b w:val="0"/>
          <w:bCs w:val="0"/>
          <w:color w:val="262626" w:themeColor="text1" w:themeTint="D9"/>
          <w:sz w:val="24"/>
          <w:szCs w:val="24"/>
          <w:lang w:val="pl-PL"/>
        </w:rPr>
        <w:t xml:space="preserve">   </w:t>
      </w:r>
    </w:p>
    <w:p w:rsidR="0007411D" w:rsidRPr="00B02F95" w:rsidRDefault="0007411D" w:rsidP="00B02F95">
      <w:pPr>
        <w:pStyle w:val="Nagwek2"/>
        <w:spacing w:before="0" w:after="0" w:line="360" w:lineRule="auto"/>
        <w:ind w:left="142" w:right="142"/>
        <w:jc w:val="both"/>
        <w:rPr>
          <w:rFonts w:asciiTheme="minorHAnsi" w:eastAsiaTheme="minorHAnsi" w:hAnsiTheme="minorHAnsi" w:cstheme="minorBidi"/>
          <w:b w:val="0"/>
          <w:bCs w:val="0"/>
          <w:color w:val="262626" w:themeColor="text1" w:themeTint="D9"/>
          <w:sz w:val="24"/>
          <w:szCs w:val="24"/>
          <w:lang w:val="pl-PL"/>
        </w:rPr>
      </w:pPr>
      <w:r w:rsidRPr="00B02F95">
        <w:rPr>
          <w:rFonts w:asciiTheme="minorHAnsi" w:eastAsiaTheme="minorHAnsi" w:hAnsiTheme="minorHAnsi" w:cstheme="minorBidi"/>
          <w:b w:val="0"/>
          <w:bCs w:val="0"/>
          <w:color w:val="262626" w:themeColor="text1" w:themeTint="D9"/>
          <w:sz w:val="24"/>
          <w:szCs w:val="24"/>
          <w:lang w:val="pl-PL"/>
        </w:rPr>
        <w:t xml:space="preserve">O czym Pani marzyła w naszym wieku ? </w:t>
      </w:r>
    </w:p>
    <w:p w:rsidR="0007411D" w:rsidRPr="00B02F95" w:rsidRDefault="0007411D" w:rsidP="00B02F95">
      <w:pPr>
        <w:pStyle w:val="Nagwek2"/>
        <w:spacing w:before="0" w:after="0" w:line="360" w:lineRule="auto"/>
        <w:ind w:left="142" w:right="142"/>
        <w:jc w:val="both"/>
        <w:rPr>
          <w:rFonts w:asciiTheme="minorHAnsi" w:eastAsiaTheme="minorHAnsi" w:hAnsiTheme="minorHAnsi" w:cstheme="minorBidi"/>
          <w:b w:val="0"/>
          <w:bCs w:val="0"/>
          <w:color w:val="262626" w:themeColor="text1" w:themeTint="D9"/>
          <w:sz w:val="24"/>
          <w:szCs w:val="24"/>
          <w:lang w:val="pl-PL"/>
        </w:rPr>
      </w:pPr>
      <w:r w:rsidRPr="00B02F95">
        <w:rPr>
          <w:rFonts w:ascii="Bookman Old Style" w:eastAsiaTheme="minorHAnsi" w:hAnsi="Bookman Old Style" w:cstheme="minorBidi"/>
          <w:bCs w:val="0"/>
          <w:i/>
          <w:color w:val="262626" w:themeColor="text1" w:themeTint="D9"/>
          <w:sz w:val="24"/>
          <w:szCs w:val="24"/>
          <w:lang w:val="pl-PL"/>
        </w:rPr>
        <w:t>Marzyłam żeby wyjechać do Niemiec i zamieszkać tam, by mieć psa i młodsze rodzeństwo.</w:t>
      </w:r>
    </w:p>
    <w:p w:rsidR="0007411D" w:rsidRPr="00B02F95" w:rsidRDefault="0007411D" w:rsidP="00B02F95">
      <w:pPr>
        <w:pStyle w:val="Nagwek2"/>
        <w:spacing w:before="0" w:after="0" w:line="360" w:lineRule="auto"/>
        <w:ind w:left="142" w:right="142"/>
        <w:jc w:val="both"/>
        <w:rPr>
          <w:rFonts w:asciiTheme="minorHAnsi" w:eastAsiaTheme="minorHAnsi" w:hAnsiTheme="minorHAnsi" w:cstheme="minorBidi"/>
          <w:b w:val="0"/>
          <w:bCs w:val="0"/>
          <w:color w:val="262626" w:themeColor="text1" w:themeTint="D9"/>
          <w:sz w:val="24"/>
          <w:szCs w:val="24"/>
          <w:lang w:val="pl-PL"/>
        </w:rPr>
      </w:pPr>
      <w:r w:rsidRPr="00B02F95">
        <w:rPr>
          <w:rFonts w:asciiTheme="minorHAnsi" w:eastAsiaTheme="minorHAnsi" w:hAnsiTheme="minorHAnsi" w:cstheme="minorBidi"/>
          <w:b w:val="0"/>
          <w:bCs w:val="0"/>
          <w:color w:val="262626" w:themeColor="text1" w:themeTint="D9"/>
          <w:sz w:val="24"/>
          <w:szCs w:val="24"/>
          <w:lang w:val="pl-PL"/>
        </w:rPr>
        <w:t xml:space="preserve">Kim Pani chciała zostać w przyszłości ? </w:t>
      </w:r>
    </w:p>
    <w:p w:rsidR="0007411D" w:rsidRPr="00B02F95" w:rsidRDefault="0007411D" w:rsidP="00B02F95">
      <w:pPr>
        <w:pStyle w:val="Nagwek2"/>
        <w:spacing w:before="0" w:after="0" w:line="360" w:lineRule="auto"/>
        <w:ind w:left="142" w:right="142"/>
        <w:jc w:val="both"/>
        <w:rPr>
          <w:rFonts w:ascii="Bookman Old Style" w:eastAsiaTheme="minorHAnsi" w:hAnsi="Bookman Old Style" w:cstheme="minorBidi"/>
          <w:bCs w:val="0"/>
          <w:i/>
          <w:color w:val="262626" w:themeColor="text1" w:themeTint="D9"/>
          <w:sz w:val="24"/>
          <w:szCs w:val="24"/>
          <w:lang w:val="pl-PL"/>
        </w:rPr>
      </w:pPr>
      <w:r w:rsidRPr="00B02F95">
        <w:rPr>
          <w:rFonts w:ascii="Bookman Old Style" w:eastAsiaTheme="minorHAnsi" w:hAnsi="Bookman Old Style" w:cstheme="minorBidi"/>
          <w:bCs w:val="0"/>
          <w:i/>
          <w:color w:val="262626" w:themeColor="text1" w:themeTint="D9"/>
          <w:sz w:val="24"/>
          <w:szCs w:val="24"/>
          <w:lang w:val="pl-PL"/>
        </w:rPr>
        <w:t>Chciałam być nauczycielką, dentystką i pediatrą.</w:t>
      </w:r>
    </w:p>
    <w:p w:rsidR="0007411D" w:rsidRPr="00B02F95" w:rsidRDefault="0007411D" w:rsidP="00B02F95">
      <w:pPr>
        <w:pStyle w:val="Nagwek2"/>
        <w:spacing w:before="0" w:after="0" w:line="360" w:lineRule="auto"/>
        <w:ind w:left="142" w:right="142"/>
        <w:jc w:val="both"/>
        <w:rPr>
          <w:rFonts w:asciiTheme="minorHAnsi" w:eastAsiaTheme="minorHAnsi" w:hAnsiTheme="minorHAnsi" w:cstheme="minorBidi"/>
          <w:b w:val="0"/>
          <w:bCs w:val="0"/>
          <w:color w:val="262626" w:themeColor="text1" w:themeTint="D9"/>
          <w:sz w:val="24"/>
          <w:szCs w:val="24"/>
          <w:lang w:val="pl-PL"/>
        </w:rPr>
      </w:pPr>
      <w:r w:rsidRPr="00B02F95">
        <w:rPr>
          <w:rFonts w:asciiTheme="minorHAnsi" w:eastAsiaTheme="minorHAnsi" w:hAnsiTheme="minorHAnsi" w:cstheme="minorBidi"/>
          <w:b w:val="0"/>
          <w:bCs w:val="0"/>
          <w:color w:val="262626" w:themeColor="text1" w:themeTint="D9"/>
          <w:sz w:val="24"/>
          <w:szCs w:val="24"/>
          <w:lang w:val="pl-PL"/>
        </w:rPr>
        <w:t>Jakie są Pani ulubione przedmioty szkolne ?</w:t>
      </w:r>
    </w:p>
    <w:p w:rsidR="0007411D" w:rsidRPr="00B02F95" w:rsidRDefault="0007411D" w:rsidP="00B02F95">
      <w:pPr>
        <w:pStyle w:val="Nagwek2"/>
        <w:spacing w:before="0" w:after="0" w:line="360" w:lineRule="auto"/>
        <w:ind w:left="142" w:right="142"/>
        <w:jc w:val="both"/>
        <w:rPr>
          <w:rFonts w:asciiTheme="minorHAnsi" w:eastAsiaTheme="minorHAnsi" w:hAnsiTheme="minorHAnsi" w:cstheme="minorBidi"/>
          <w:b w:val="0"/>
          <w:bCs w:val="0"/>
          <w:color w:val="262626" w:themeColor="text1" w:themeTint="D9"/>
          <w:sz w:val="24"/>
          <w:szCs w:val="24"/>
          <w:lang w:val="pl-PL"/>
        </w:rPr>
      </w:pPr>
      <w:r w:rsidRPr="00B02F95">
        <w:rPr>
          <w:rFonts w:ascii="Bookman Old Style" w:eastAsiaTheme="minorHAnsi" w:hAnsi="Bookman Old Style" w:cstheme="minorBidi"/>
          <w:bCs w:val="0"/>
          <w:i/>
          <w:color w:val="262626" w:themeColor="text1" w:themeTint="D9"/>
          <w:sz w:val="24"/>
          <w:szCs w:val="24"/>
          <w:lang w:val="pl-PL"/>
        </w:rPr>
        <w:t>Język Polski, Plastyka, Muzyka, Geografia, W-F</w:t>
      </w:r>
    </w:p>
    <w:p w:rsidR="0007411D" w:rsidRPr="00B02F95" w:rsidRDefault="0007411D" w:rsidP="00B02F95">
      <w:pPr>
        <w:pStyle w:val="Nagwek2"/>
        <w:spacing w:before="0" w:after="0" w:line="360" w:lineRule="auto"/>
        <w:ind w:left="142" w:right="142"/>
        <w:jc w:val="both"/>
        <w:rPr>
          <w:rFonts w:asciiTheme="minorHAnsi" w:eastAsiaTheme="minorHAnsi" w:hAnsiTheme="minorHAnsi" w:cstheme="minorBidi"/>
          <w:b w:val="0"/>
          <w:bCs w:val="0"/>
          <w:color w:val="262626" w:themeColor="text1" w:themeTint="D9"/>
          <w:sz w:val="24"/>
          <w:szCs w:val="24"/>
          <w:lang w:val="pl-PL"/>
        </w:rPr>
      </w:pPr>
      <w:r w:rsidRPr="00B02F95">
        <w:rPr>
          <w:rFonts w:asciiTheme="minorHAnsi" w:eastAsiaTheme="minorHAnsi" w:hAnsiTheme="minorHAnsi" w:cstheme="minorBidi"/>
          <w:b w:val="0"/>
          <w:bCs w:val="0"/>
          <w:color w:val="262626" w:themeColor="text1" w:themeTint="D9"/>
          <w:sz w:val="24"/>
          <w:szCs w:val="24"/>
          <w:lang w:val="pl-PL"/>
        </w:rPr>
        <w:t>( osiągnięcia W-F z dziedziny badmintona - wice mistrzyni województwa Wałbrzyskiego.</w:t>
      </w:r>
    </w:p>
    <w:p w:rsidR="0007411D" w:rsidRPr="00B02F95" w:rsidRDefault="0007411D" w:rsidP="00B02F95">
      <w:pPr>
        <w:spacing w:before="0" w:after="0" w:line="360" w:lineRule="auto"/>
        <w:jc w:val="both"/>
        <w:rPr>
          <w:sz w:val="24"/>
          <w:szCs w:val="24"/>
          <w:lang w:val="pl-PL"/>
        </w:rPr>
      </w:pPr>
      <w:r w:rsidRPr="00B02F95">
        <w:rPr>
          <w:sz w:val="24"/>
          <w:szCs w:val="24"/>
          <w:lang w:val="pl-PL"/>
        </w:rPr>
        <w:t>Jaki jest Pani ulubiony kolor ?</w:t>
      </w:r>
    </w:p>
    <w:p w:rsidR="0007411D" w:rsidRPr="00B02F95" w:rsidRDefault="0007411D" w:rsidP="00B02F95">
      <w:pPr>
        <w:spacing w:before="0" w:after="0" w:line="360" w:lineRule="auto"/>
        <w:jc w:val="both"/>
        <w:rPr>
          <w:rFonts w:ascii="Bookman Old Style" w:hAnsi="Bookman Old Style"/>
          <w:b/>
          <w:i/>
          <w:sz w:val="24"/>
          <w:szCs w:val="24"/>
          <w:lang w:val="pl-PL"/>
        </w:rPr>
      </w:pPr>
      <w:r w:rsidRPr="00B02F95">
        <w:rPr>
          <w:rFonts w:ascii="Bookman Old Style" w:hAnsi="Bookman Old Style"/>
          <w:b/>
          <w:i/>
          <w:sz w:val="24"/>
          <w:szCs w:val="24"/>
          <w:lang w:val="pl-PL"/>
        </w:rPr>
        <w:t xml:space="preserve"> Jest to czarny i biały. </w:t>
      </w:r>
    </w:p>
    <w:p w:rsidR="0007411D" w:rsidRPr="00B02F95" w:rsidRDefault="0007411D" w:rsidP="00B02F95">
      <w:pPr>
        <w:spacing w:before="0" w:after="0" w:line="360" w:lineRule="auto"/>
        <w:jc w:val="both"/>
        <w:rPr>
          <w:sz w:val="24"/>
          <w:szCs w:val="24"/>
          <w:lang w:val="pl-PL"/>
        </w:rPr>
      </w:pPr>
      <w:r w:rsidRPr="00B02F95">
        <w:rPr>
          <w:sz w:val="24"/>
          <w:szCs w:val="24"/>
          <w:lang w:val="pl-PL"/>
        </w:rPr>
        <w:t>Jakie jest Pani ulubione święto?</w:t>
      </w:r>
    </w:p>
    <w:p w:rsidR="0007411D" w:rsidRPr="00B02F95" w:rsidRDefault="0007411D" w:rsidP="00B02F95">
      <w:pPr>
        <w:spacing w:before="0" w:after="0" w:line="360" w:lineRule="auto"/>
        <w:jc w:val="both"/>
        <w:rPr>
          <w:rFonts w:ascii="Bookman Old Style" w:hAnsi="Bookman Old Style"/>
          <w:b/>
          <w:i/>
          <w:sz w:val="24"/>
          <w:szCs w:val="24"/>
          <w:lang w:val="pl-PL"/>
        </w:rPr>
      </w:pPr>
      <w:r w:rsidRPr="00B02F95">
        <w:rPr>
          <w:rFonts w:ascii="Bookman Old Style" w:hAnsi="Bookman Old Style"/>
          <w:b/>
          <w:i/>
          <w:sz w:val="24"/>
          <w:szCs w:val="24"/>
          <w:lang w:val="pl-PL"/>
        </w:rPr>
        <w:t xml:space="preserve">Moim ulubionym świętem jest Boże Narodzenie. </w:t>
      </w:r>
    </w:p>
    <w:p w:rsidR="0007411D" w:rsidRPr="00B02F95" w:rsidRDefault="0007411D" w:rsidP="00B02F95">
      <w:pPr>
        <w:spacing w:before="0" w:after="0" w:line="360" w:lineRule="auto"/>
        <w:jc w:val="both"/>
        <w:rPr>
          <w:sz w:val="24"/>
          <w:szCs w:val="24"/>
          <w:lang w:val="pl-PL"/>
        </w:rPr>
      </w:pPr>
      <w:r w:rsidRPr="00B02F95">
        <w:rPr>
          <w:sz w:val="24"/>
          <w:szCs w:val="24"/>
          <w:lang w:val="pl-PL"/>
        </w:rPr>
        <w:t>Jaki jest Pani ulubiony sport ?</w:t>
      </w:r>
    </w:p>
    <w:p w:rsidR="005314E3" w:rsidRDefault="0007411D" w:rsidP="00B02F95">
      <w:pPr>
        <w:spacing w:before="0" w:after="0" w:line="360" w:lineRule="auto"/>
        <w:jc w:val="both"/>
        <w:rPr>
          <w:rFonts w:ascii="Bookman Old Style" w:hAnsi="Bookman Old Style"/>
          <w:b/>
          <w:i/>
          <w:sz w:val="24"/>
          <w:szCs w:val="24"/>
          <w:lang w:val="pl-PL"/>
        </w:rPr>
      </w:pPr>
      <w:r w:rsidRPr="00B02F95">
        <w:rPr>
          <w:rFonts w:ascii="Bookman Old Style" w:hAnsi="Bookman Old Style"/>
          <w:b/>
          <w:i/>
          <w:sz w:val="24"/>
          <w:szCs w:val="24"/>
          <w:lang w:val="pl-PL"/>
        </w:rPr>
        <w:t>Moimi ulubionymi sportami, które uprawiam to są: jazda na nartach, jazda na rowerze a lubię oglądać jazdę figurową na łyżwach.</w:t>
      </w:r>
    </w:p>
    <w:p w:rsidR="00B02F95" w:rsidRPr="00B02F95" w:rsidRDefault="00B02F95" w:rsidP="00B02F95">
      <w:pPr>
        <w:spacing w:before="0" w:after="0" w:line="360" w:lineRule="auto"/>
        <w:jc w:val="both"/>
        <w:rPr>
          <w:rFonts w:ascii="Bookman Old Style" w:hAnsi="Bookman Old Style"/>
          <w:b/>
          <w:i/>
          <w:sz w:val="24"/>
          <w:szCs w:val="24"/>
          <w:lang w:val="pl-PL"/>
        </w:rPr>
      </w:pPr>
    </w:p>
    <w:p w:rsidR="0007411D" w:rsidRPr="006F20F7" w:rsidRDefault="0007411D" w:rsidP="00B02F95">
      <w:pPr>
        <w:spacing w:before="0" w:after="0" w:line="240" w:lineRule="auto"/>
        <w:ind w:left="142" w:right="142"/>
        <w:jc w:val="right"/>
        <w:rPr>
          <w:rFonts w:ascii="Segoe Script" w:hAnsi="Segoe Script"/>
          <w:lang w:val="pl-PL"/>
        </w:rPr>
      </w:pPr>
      <w:r w:rsidRPr="006F20F7">
        <w:rPr>
          <w:rFonts w:ascii="Segoe Script" w:hAnsi="Segoe Script"/>
          <w:lang w:val="pl-PL"/>
        </w:rPr>
        <w:t xml:space="preserve">    WYWIAD PRZEPROWADZIŁY:</w:t>
      </w:r>
    </w:p>
    <w:p w:rsidR="0007411D" w:rsidRPr="006F20F7" w:rsidRDefault="0007411D" w:rsidP="00B02F95">
      <w:pPr>
        <w:spacing w:before="0" w:after="0" w:line="240" w:lineRule="auto"/>
        <w:ind w:left="142" w:right="142"/>
        <w:jc w:val="right"/>
        <w:rPr>
          <w:rFonts w:ascii="Segoe Script" w:hAnsi="Segoe Script"/>
          <w:lang w:val="pl-PL"/>
        </w:rPr>
      </w:pPr>
      <w:r w:rsidRPr="006F20F7">
        <w:rPr>
          <w:rFonts w:ascii="Segoe Script" w:hAnsi="Segoe Script"/>
          <w:lang w:val="pl-PL"/>
        </w:rPr>
        <w:t>Karolina Roman i Emilia Mierzwa</w:t>
      </w:r>
    </w:p>
    <w:p w:rsidR="00593629" w:rsidRDefault="00593629" w:rsidP="00862DF0">
      <w:pPr>
        <w:pStyle w:val="Nagwek1"/>
        <w:ind w:left="0"/>
        <w:rPr>
          <w:lang w:val="pl-PL"/>
        </w:rPr>
      </w:pPr>
      <w:r w:rsidRPr="00D00463">
        <w:rPr>
          <w:noProof/>
          <w:lang w:val="pl-PL" w:eastAsia="pl-PL"/>
        </w:rPr>
        <w:lastRenderedPageBreak/>
        <mc:AlternateContent>
          <mc:Choice Requires="wps">
            <w:drawing>
              <wp:anchor distT="0" distB="0" distL="114300" distR="114300" simplePos="0" relativeHeight="251664384" behindDoc="0" locked="0" layoutInCell="1" allowOverlap="0" wp14:anchorId="602D10B9" wp14:editId="3BE77002">
                <wp:simplePos x="0" y="0"/>
                <wp:positionH relativeFrom="page">
                  <wp:posOffset>5400675</wp:posOffset>
                </wp:positionH>
                <wp:positionV relativeFrom="margin">
                  <wp:posOffset>0</wp:posOffset>
                </wp:positionV>
                <wp:extent cx="2019300" cy="8924290"/>
                <wp:effectExtent l="0" t="0" r="0" b="10160"/>
                <wp:wrapSquare wrapText="left"/>
                <wp:docPr id="29" name="Pole tekstowe 29" descr="Newsletter sidebar 2"/>
                <wp:cNvGraphicFramePr/>
                <a:graphic xmlns:a="http://schemas.openxmlformats.org/drawingml/2006/main">
                  <a:graphicData uri="http://schemas.microsoft.com/office/word/2010/wordprocessingShape">
                    <wps:wsp>
                      <wps:cNvSpPr txBox="1"/>
                      <wps:spPr>
                        <a:xfrm>
                          <a:off x="0" y="0"/>
                          <a:ext cx="2019300" cy="8924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5ADB" w:rsidRDefault="00D55ADB" w:rsidP="00593629">
                            <w:pPr>
                              <w:pStyle w:val="Fotograficzna"/>
                            </w:pPr>
                            <w:r>
                              <w:rPr>
                                <w:noProof/>
                                <w:lang w:val="pl-PL" w:eastAsia="pl-PL"/>
                              </w:rPr>
                              <w:drawing>
                                <wp:inline distT="0" distB="0" distL="0" distR="0" wp14:anchorId="307DB43B" wp14:editId="6177F67A">
                                  <wp:extent cx="2011680" cy="1791148"/>
                                  <wp:effectExtent l="76200" t="76200" r="64770" b="7620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5">
                                            <a:extLst>
                                              <a:ext uri="{28A0092B-C50C-407E-A947-70E740481C1C}">
                                                <a14:useLocalDpi xmlns:a14="http://schemas.microsoft.com/office/drawing/2010/main" val="0"/>
                                              </a:ext>
                                            </a:extLst>
                                          </a:blip>
                                          <a:stretch>
                                            <a:fillRect/>
                                          </a:stretch>
                                        </pic:blipFill>
                                        <pic:spPr bwMode="auto">
                                          <a:xfrm>
                                            <a:off x="0" y="0"/>
                                            <a:ext cx="2011680" cy="1791148"/>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112"/>
                            </w:tblGrid>
                            <w:tr w:rsidR="00D55ADB"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D55ADB" w:rsidRDefault="00D55ADB">
                                  <w:pPr>
                                    <w:pStyle w:val="Obszartabel"/>
                                  </w:pPr>
                                </w:p>
                              </w:tc>
                            </w:tr>
                            <w:tr w:rsidR="00D55ADB" w:rsidRPr="00EA0CC2" w:rsidTr="005D5BF5">
                              <w:trPr>
                                <w:trHeight w:val="9576"/>
                                <w:jc w:val="center"/>
                              </w:trPr>
                              <w:tc>
                                <w:tcPr>
                                  <w:tcW w:w="3439" w:type="dxa"/>
                                  <w:tcBorders>
                                    <w:top w:val="nil"/>
                                    <w:bottom w:val="nil"/>
                                  </w:tcBorders>
                                </w:tcPr>
                                <w:p w:rsidR="00D55ADB" w:rsidRPr="00D00463" w:rsidRDefault="00D55ADB">
                                  <w:pPr>
                                    <w:pStyle w:val="Nagwek1"/>
                                    <w:outlineLvl w:val="0"/>
                                    <w:rPr>
                                      <w:lang w:val="pl-PL"/>
                                    </w:rPr>
                                  </w:pPr>
                                  <w:r>
                                    <w:rPr>
                                      <w:lang w:val="pl-PL"/>
                                    </w:rPr>
                                    <w:t>TESTY</w:t>
                                  </w:r>
                                </w:p>
                                <w:p w:rsidR="00D55ADB" w:rsidRPr="00482F0F" w:rsidRDefault="00D55ADB">
                                  <w:pPr>
                                    <w:pStyle w:val="Nagwek2"/>
                                    <w:outlineLvl w:val="1"/>
                                    <w:rPr>
                                      <w:lang w:val="pl-PL"/>
                                    </w:rPr>
                                  </w:pPr>
                                  <w:r>
                                    <w:rPr>
                                      <w:lang w:val="pl-PL"/>
                                    </w:rPr>
                                    <w:t>Sprawdzian szóstoklasisty</w:t>
                                  </w:r>
                                </w:p>
                                <w:p w:rsidR="00D55ADB" w:rsidRPr="00482F0F" w:rsidRDefault="00D55ADB">
                                  <w:pPr>
                                    <w:rPr>
                                      <w:lang w:val="pl-PL"/>
                                    </w:rPr>
                                  </w:pPr>
                                  <w:r w:rsidRPr="008070F2">
                                    <w:rPr>
                                      <w:lang w:val="pl-PL"/>
                                    </w:rPr>
                                    <w:t xml:space="preserve">         O pierwszym, próbnym sprawdzianie szósto-klasistów dowiedzieliśmy się około dwóch tygodni wcześniej. Zareagowaliśmy pozytywnie. Gdy przyszedł wreszcie ten dzień zaczęliśmy się już bardziej stresować niż przedtem m.in tym, że musieliśmy przyjść na galowo, oraz losować numery ławek, w których będziemy pisali test. Na początku dostaliśmy karteczki z peselem, i numerem ucznia następnie dostaliśmy karty pracy i musieliśmy się zakodować - czarnym długopisem. Po przeczytaniu tekstu, oraz rozwiązaniu pierwszego zadania cały stres minął. Całe testy trwały: język polski i matematyka, łącznie trwała 80 minut, przerwa około 1 godziny i ponownie język angielski, który trwał 45 minut. Po całym teście poszliśmy odpocząć, a potem poszliśmy do domu.</w:t>
                                  </w:r>
                                </w:p>
                                <w:p w:rsidR="00D55ADB" w:rsidRPr="00D00463" w:rsidRDefault="00D55ADB">
                                  <w:pPr>
                                    <w:rPr>
                                      <w:lang w:val="pl-PL"/>
                                    </w:rPr>
                                  </w:pPr>
                                </w:p>
                              </w:tc>
                            </w:tr>
                          </w:tbl>
                          <w:p w:rsidR="00D55ADB" w:rsidRPr="00D00463" w:rsidRDefault="00D55ADB" w:rsidP="00593629">
                            <w:pPr>
                              <w:pStyle w:val="Bezodstpw"/>
                              <w:rPr>
                                <w:lang w:val="pl-P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2D10B9" id="Pole tekstowe 29" o:spid="_x0000_s1029" type="#_x0000_t202" alt="Newsletter sidebar 2" style="position:absolute;margin-left:425.25pt;margin-top:0;width:159pt;height:702.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" o:allowoverlap="f" filled="f" stroked="f" strokeweight=".5pt">
                <v:textbox inset="1.44pt,0,1.44pt,0">
                  <w:txbxContent>
                    <w:p w:rsidR="00D55ADB" w:rsidRDefault="00D55ADB" w:rsidP="00593629">
                      <w:pPr>
                        <w:pStyle w:val="Fotograficzna"/>
                      </w:pPr>
                      <w:r>
                        <w:rPr>
                          <w:noProof/>
                          <w:lang w:val="pl-PL" w:eastAsia="pl-PL"/>
                        </w:rPr>
                        <w:drawing>
                          <wp:inline distT="0" distB="0" distL="0" distR="0" wp14:anchorId="307DB43B" wp14:editId="6177F67A">
                            <wp:extent cx="2011680" cy="1791148"/>
                            <wp:effectExtent l="76200" t="76200" r="64770" b="7620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5">
                                      <a:extLst>
                                        <a:ext uri="{28A0092B-C50C-407E-A947-70E740481C1C}">
                                          <a14:useLocalDpi xmlns:a14="http://schemas.microsoft.com/office/drawing/2010/main" val="0"/>
                                        </a:ext>
                                      </a:extLst>
                                    </a:blip>
                                    <a:stretch>
                                      <a:fillRect/>
                                    </a:stretch>
                                  </pic:blipFill>
                                  <pic:spPr bwMode="auto">
                                    <a:xfrm>
                                      <a:off x="0" y="0"/>
                                      <a:ext cx="2011680" cy="1791148"/>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112"/>
                      </w:tblGrid>
                      <w:tr w:rsidR="00D55ADB"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D55ADB" w:rsidRDefault="00D55ADB">
                            <w:pPr>
                              <w:pStyle w:val="Obszartabel"/>
                            </w:pPr>
                          </w:p>
                        </w:tc>
                      </w:tr>
                      <w:tr w:rsidR="00D55ADB" w:rsidRPr="00EA0CC2" w:rsidTr="005D5BF5">
                        <w:trPr>
                          <w:trHeight w:val="9576"/>
                          <w:jc w:val="center"/>
                        </w:trPr>
                        <w:tc>
                          <w:tcPr>
                            <w:tcW w:w="3439" w:type="dxa"/>
                            <w:tcBorders>
                              <w:top w:val="nil"/>
                              <w:bottom w:val="nil"/>
                            </w:tcBorders>
                          </w:tcPr>
                          <w:p w:rsidR="00D55ADB" w:rsidRPr="00D00463" w:rsidRDefault="00D55ADB">
                            <w:pPr>
                              <w:pStyle w:val="Nagwek1"/>
                              <w:outlineLvl w:val="0"/>
                              <w:rPr>
                                <w:lang w:val="pl-PL"/>
                              </w:rPr>
                            </w:pPr>
                            <w:r>
                              <w:rPr>
                                <w:lang w:val="pl-PL"/>
                              </w:rPr>
                              <w:t>TESTY</w:t>
                            </w:r>
                          </w:p>
                          <w:p w:rsidR="00D55ADB" w:rsidRPr="00482F0F" w:rsidRDefault="00D55ADB">
                            <w:pPr>
                              <w:pStyle w:val="Nagwek2"/>
                              <w:outlineLvl w:val="1"/>
                              <w:rPr>
                                <w:lang w:val="pl-PL"/>
                              </w:rPr>
                            </w:pPr>
                            <w:r>
                              <w:rPr>
                                <w:lang w:val="pl-PL"/>
                              </w:rPr>
                              <w:t>Sprawdzian szóstoklasisty</w:t>
                            </w:r>
                          </w:p>
                          <w:p w:rsidR="00D55ADB" w:rsidRPr="00482F0F" w:rsidRDefault="00D55ADB">
                            <w:pPr>
                              <w:rPr>
                                <w:lang w:val="pl-PL"/>
                              </w:rPr>
                            </w:pPr>
                            <w:r w:rsidRPr="008070F2">
                              <w:rPr>
                                <w:lang w:val="pl-PL"/>
                              </w:rPr>
                              <w:t xml:space="preserve">         O pierwszym, próbnym sprawdzianie szósto-klasistów dowiedzieliśmy się około dwóch tygodni wcześniej. Zareagowaliśmy pozytywnie. Gdy przyszedł wreszcie ten dzień zaczęliśmy się już bardziej stresować niż przedtem m.in tym, że musieliśmy przyjść na galowo, oraz losować numery ławek, w których będziemy pisali test. Na początku dostaliśmy karteczki z peselem, i numerem ucznia następnie dostaliśmy karty pracy i musieliśmy się zakodować - czarnym długopisem. Po przeczytaniu tekstu, oraz rozwiązaniu pierwszego zadania cały stres minął. Całe testy trwały: język polski i matematyka, łącznie trwała 80 minut, przerwa około 1 godziny i ponownie język angielski, który trwał 45 minut. Po całym teście poszliśmy odpocząć, a potem poszliśmy do domu.</w:t>
                            </w:r>
                          </w:p>
                          <w:p w:rsidR="00D55ADB" w:rsidRPr="00D00463" w:rsidRDefault="00D55ADB">
                            <w:pPr>
                              <w:rPr>
                                <w:lang w:val="pl-PL"/>
                              </w:rPr>
                            </w:pPr>
                          </w:p>
                        </w:tc>
                      </w:tr>
                    </w:tbl>
                    <w:p w:rsidR="00D55ADB" w:rsidRPr="00D00463" w:rsidRDefault="00D55ADB" w:rsidP="00593629">
                      <w:pPr>
                        <w:pStyle w:val="Bezodstpw"/>
                        <w:rPr>
                          <w:lang w:val="pl-PL"/>
                        </w:rPr>
                      </w:pPr>
                    </w:p>
                  </w:txbxContent>
                </v:textbox>
                <w10:wrap type="square" side="left" anchorx="page" anchory="margin"/>
              </v:shape>
            </w:pict>
          </mc:Fallback>
        </mc:AlternateContent>
      </w:r>
    </w:p>
    <w:p w:rsidR="00862DF0" w:rsidRPr="007811E2" w:rsidRDefault="00862DF0" w:rsidP="00B5653C">
      <w:pPr>
        <w:jc w:val="center"/>
        <w:rPr>
          <w:rFonts w:asciiTheme="majorHAnsi" w:eastAsiaTheme="majorEastAsia" w:hAnsiTheme="majorHAnsi" w:cstheme="majorBidi"/>
          <w:b/>
          <w:bCs/>
          <w:i/>
          <w:color w:val="956AAC" w:themeColor="accent5"/>
          <w:sz w:val="32"/>
          <w:szCs w:val="32"/>
          <w:u w:val="single"/>
          <w:lang w:val="pl-PL"/>
        </w:rPr>
      </w:pPr>
      <w:r w:rsidRPr="007811E2">
        <w:rPr>
          <w:rFonts w:asciiTheme="majorHAnsi" w:eastAsiaTheme="majorEastAsia" w:hAnsiTheme="majorHAnsi" w:cstheme="majorBidi"/>
          <w:b/>
          <w:bCs/>
          <w:i/>
          <w:color w:val="956AAC" w:themeColor="accent5"/>
          <w:sz w:val="32"/>
          <w:szCs w:val="32"/>
          <w:u w:val="single"/>
          <w:lang w:val="pl-PL"/>
        </w:rPr>
        <w:t>XVI edycję akcji "GÓRA GROSZA"</w:t>
      </w:r>
    </w:p>
    <w:p w:rsidR="00B5653C" w:rsidRDefault="00B5653C" w:rsidP="00862DF0">
      <w:pPr>
        <w:rPr>
          <w:rFonts w:asciiTheme="majorHAnsi" w:eastAsiaTheme="majorEastAsia" w:hAnsiTheme="majorHAnsi" w:cstheme="majorBidi"/>
          <w:b/>
          <w:bCs/>
          <w:color w:val="956AAC" w:themeColor="accent5"/>
          <w:sz w:val="28"/>
          <w:szCs w:val="28"/>
          <w:lang w:val="pl-PL"/>
        </w:rPr>
      </w:pPr>
      <w:r>
        <w:rPr>
          <w:noProof/>
          <w:lang w:val="pl-PL" w:eastAsia="pl-PL"/>
        </w:rPr>
        <w:drawing>
          <wp:inline distT="0" distB="0" distL="0" distR="0" wp14:anchorId="38C0DEA9" wp14:editId="5A2ABC61">
            <wp:extent cx="4733925" cy="3500520"/>
            <wp:effectExtent l="0" t="0" r="0" b="508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OSZ2.jpg"/>
                    <pic:cNvPicPr/>
                  </pic:nvPicPr>
                  <pic:blipFill>
                    <a:blip r:embed="rId16">
                      <a:extLst>
                        <a:ext uri="{28A0092B-C50C-407E-A947-70E740481C1C}">
                          <a14:useLocalDpi xmlns:a14="http://schemas.microsoft.com/office/drawing/2010/main" val="0"/>
                        </a:ext>
                      </a:extLst>
                    </a:blip>
                    <a:stretch>
                      <a:fillRect/>
                    </a:stretch>
                  </pic:blipFill>
                  <pic:spPr>
                    <a:xfrm>
                      <a:off x="0" y="0"/>
                      <a:ext cx="4772661" cy="3529163"/>
                    </a:xfrm>
                    <a:prstGeom prst="rect">
                      <a:avLst/>
                    </a:prstGeom>
                  </pic:spPr>
                </pic:pic>
              </a:graphicData>
            </a:graphic>
          </wp:inline>
        </w:drawing>
      </w:r>
    </w:p>
    <w:p w:rsidR="00862DF0" w:rsidRPr="00862DF0" w:rsidRDefault="00862DF0" w:rsidP="00DF13A7">
      <w:pPr>
        <w:ind w:firstLine="576"/>
        <w:jc w:val="both"/>
        <w:rPr>
          <w:rFonts w:eastAsiaTheme="minorEastAsia"/>
          <w:lang w:val="pl-PL"/>
        </w:rPr>
      </w:pPr>
      <w:r w:rsidRPr="00862DF0">
        <w:rPr>
          <w:rFonts w:eastAsiaTheme="minorEastAsia"/>
          <w:lang w:val="pl-PL"/>
        </w:rPr>
        <w:t>Od dnia 23 listopada do 4 grudnia 2015r., rozpoczęliśmy w naszej szkole XVI edycję akcji "GÓRA GROSZA", której organizatorem jest Towarzystwo Nasz Dom.</w:t>
      </w:r>
    </w:p>
    <w:p w:rsidR="00862DF0" w:rsidRPr="00862DF0" w:rsidRDefault="00862DF0" w:rsidP="00DF13A7">
      <w:pPr>
        <w:jc w:val="both"/>
        <w:rPr>
          <w:rFonts w:eastAsiaTheme="minorEastAsia"/>
          <w:lang w:val="pl-PL"/>
        </w:rPr>
      </w:pPr>
      <w:r w:rsidRPr="00862DF0">
        <w:rPr>
          <w:rFonts w:eastAsiaTheme="minorEastAsia"/>
          <w:lang w:val="pl-PL"/>
        </w:rPr>
        <w:t>Celem akcji jest zebranie funduszy na pomoc dzieciom wychowującym się poza własną rodziną, w tym na tworzenie i dofinansowanie domów dla dzieci, rodzinnych domów dziecka, pogotowi rodzinnych, kwalifikowanych rodzin zastępczych oraz najbardziej potrzebujących domów dziecka, które realizują prorodzinne programy wychowawcze.</w:t>
      </w:r>
    </w:p>
    <w:p w:rsidR="00862DF0" w:rsidRPr="00862DF0" w:rsidRDefault="00862DF0" w:rsidP="00DF13A7">
      <w:pPr>
        <w:jc w:val="both"/>
        <w:rPr>
          <w:rFonts w:eastAsiaTheme="minorEastAsia"/>
          <w:lang w:val="pl-PL"/>
        </w:rPr>
      </w:pPr>
      <w:r w:rsidRPr="00862DF0">
        <w:rPr>
          <w:rFonts w:eastAsiaTheme="minorEastAsia"/>
          <w:lang w:val="pl-PL"/>
        </w:rPr>
        <w:t xml:space="preserve">Samorząd Uczniowski bardzo zaangażował się w to przedsięwzięcie. Najpierw nagłaśniał całą akcję, aby później móc zbierać pieniądze przynoszone przez uczniów naszej szkoły. Dzieci z klas młodszych przynosiły swoje skarbonki wypełnione po brzegi grosikami, aby wspomóc akcję. Oczywiście uczniowie klas </w:t>
      </w:r>
      <w:r w:rsidR="00DB5AF0" w:rsidRPr="00862DF0">
        <w:rPr>
          <w:rFonts w:eastAsiaTheme="minorEastAsia"/>
          <w:lang w:val="pl-PL"/>
        </w:rPr>
        <w:t>starszych również</w:t>
      </w:r>
      <w:r w:rsidRPr="00862DF0">
        <w:rPr>
          <w:rFonts w:eastAsiaTheme="minorEastAsia"/>
          <w:lang w:val="pl-PL"/>
        </w:rPr>
        <w:t xml:space="preserve"> wrzucali do puszki swoje oszczędności.</w:t>
      </w:r>
    </w:p>
    <w:p w:rsidR="00862DF0" w:rsidRPr="00862DF0" w:rsidRDefault="00862DF0" w:rsidP="00DF13A7">
      <w:pPr>
        <w:jc w:val="both"/>
        <w:rPr>
          <w:rFonts w:eastAsiaTheme="minorEastAsia"/>
          <w:lang w:val="pl-PL"/>
        </w:rPr>
      </w:pPr>
      <w:r w:rsidRPr="00862DF0">
        <w:rPr>
          <w:rFonts w:eastAsiaTheme="minorEastAsia"/>
          <w:lang w:val="pl-PL"/>
        </w:rPr>
        <w:t>190 złotych to kwota zebrana w akcji „Góra Grosza”. Wszystkim, którzy oddali swój „grosik” serdecznie dziękujemy!!!</w:t>
      </w:r>
    </w:p>
    <w:p w:rsidR="00905A09" w:rsidRPr="00905A09" w:rsidRDefault="00905A09" w:rsidP="00905A09">
      <w:pPr>
        <w:spacing w:before="0" w:after="0" w:line="240" w:lineRule="auto"/>
        <w:ind w:left="142" w:right="142"/>
        <w:jc w:val="right"/>
        <w:rPr>
          <w:rFonts w:ascii="Segoe Script" w:hAnsi="Segoe Script"/>
          <w:sz w:val="24"/>
          <w:szCs w:val="24"/>
          <w:lang w:val="pl-PL"/>
        </w:rPr>
      </w:pPr>
      <w:r w:rsidRPr="00905A09">
        <w:rPr>
          <w:rFonts w:ascii="Segoe Script" w:hAnsi="Segoe Script"/>
          <w:sz w:val="24"/>
          <w:szCs w:val="24"/>
          <w:lang w:val="pl-PL"/>
        </w:rPr>
        <w:t>Opracowa</w:t>
      </w:r>
      <w:r w:rsidR="00DB5AF0">
        <w:rPr>
          <w:rFonts w:ascii="Segoe Script" w:hAnsi="Segoe Script"/>
          <w:sz w:val="24"/>
          <w:szCs w:val="24"/>
          <w:lang w:val="pl-PL"/>
        </w:rPr>
        <w:t>li</w:t>
      </w:r>
    </w:p>
    <w:p w:rsidR="00862DF0" w:rsidRPr="00905A09" w:rsidRDefault="00862DF0" w:rsidP="00905A09">
      <w:pPr>
        <w:spacing w:before="0" w:after="0" w:line="240" w:lineRule="auto"/>
        <w:ind w:left="142" w:right="142"/>
        <w:jc w:val="right"/>
        <w:rPr>
          <w:rFonts w:ascii="Segoe Script" w:eastAsiaTheme="minorEastAsia" w:hAnsi="Segoe Script"/>
          <w:lang w:val="pl-PL"/>
        </w:rPr>
      </w:pPr>
      <w:r w:rsidRPr="00905A09">
        <w:rPr>
          <w:rFonts w:ascii="Segoe Script" w:eastAsiaTheme="minorEastAsia" w:hAnsi="Segoe Script"/>
          <w:lang w:val="pl-PL"/>
        </w:rPr>
        <w:t>SU z opiekunem</w:t>
      </w:r>
    </w:p>
    <w:p w:rsidR="00593629" w:rsidRPr="00D00463" w:rsidRDefault="00593629" w:rsidP="00593629">
      <w:pPr>
        <w:rPr>
          <w:lang w:val="pl-PL"/>
        </w:rPr>
      </w:pPr>
    </w:p>
    <w:tbl>
      <w:tblPr>
        <w:tblStyle w:val="NewsletterTable"/>
        <w:tblW w:w="4943" w:type="pct"/>
        <w:tblLook w:val="0660" w:firstRow="1" w:lastRow="1" w:firstColumn="0" w:lastColumn="0" w:noHBand="1" w:noVBand="1"/>
        <w:tblDescription w:val="Intro letter"/>
      </w:tblPr>
      <w:tblGrid>
        <w:gridCol w:w="10639"/>
      </w:tblGrid>
      <w:tr w:rsidR="00593629" w:rsidRPr="00862DF0" w:rsidTr="00D55ADB">
        <w:trPr>
          <w:cnfStyle w:val="100000000000" w:firstRow="1" w:lastRow="0" w:firstColumn="0" w:lastColumn="0" w:oddVBand="0" w:evenVBand="0" w:oddHBand="0" w:evenHBand="0" w:firstRowFirstColumn="0" w:firstRowLastColumn="0" w:lastRowFirstColumn="0" w:lastRowLastColumn="0"/>
        </w:trPr>
        <w:tc>
          <w:tcPr>
            <w:tcW w:w="5000" w:type="pct"/>
          </w:tcPr>
          <w:p w:rsidR="00593629" w:rsidRPr="007811E2" w:rsidRDefault="00B5653C" w:rsidP="00D55ADB">
            <w:pPr>
              <w:pStyle w:val="Nagwek1"/>
              <w:jc w:val="center"/>
              <w:outlineLvl w:val="0"/>
              <w:rPr>
                <w:i/>
                <w:sz w:val="32"/>
                <w:szCs w:val="32"/>
                <w:u w:val="single"/>
                <w:lang w:val="pl-PL"/>
              </w:rPr>
            </w:pPr>
            <w:r w:rsidRPr="007811E2">
              <w:rPr>
                <w:i/>
                <w:sz w:val="32"/>
                <w:szCs w:val="32"/>
                <w:u w:val="single"/>
                <w:lang w:val="pl-PL"/>
              </w:rPr>
              <w:lastRenderedPageBreak/>
              <w:t>BEZPIECZNIE BAW SIĘ ZIMĄ   !!!</w:t>
            </w:r>
          </w:p>
        </w:tc>
      </w:tr>
      <w:tr w:rsidR="00593629" w:rsidRPr="00862DF0" w:rsidTr="00D55ADB">
        <w:trPr>
          <w:cnfStyle w:val="010000000000" w:firstRow="0" w:lastRow="1" w:firstColumn="0" w:lastColumn="0" w:oddVBand="0" w:evenVBand="0" w:oddHBand="0" w:evenHBand="0" w:firstRowFirstColumn="0" w:firstRowLastColumn="0" w:lastRowFirstColumn="0" w:lastRowLastColumn="0"/>
        </w:trPr>
        <w:tc>
          <w:tcPr>
            <w:tcW w:w="5000" w:type="pct"/>
          </w:tcPr>
          <w:p w:rsidR="00593629" w:rsidRPr="00D00463" w:rsidRDefault="00593629" w:rsidP="00D55ADB">
            <w:pPr>
              <w:pStyle w:val="Obszartabel"/>
              <w:rPr>
                <w:lang w:val="pl-PL"/>
              </w:rPr>
            </w:pPr>
          </w:p>
        </w:tc>
      </w:tr>
    </w:tbl>
    <w:p w:rsidR="00593629" w:rsidRPr="00F87C34" w:rsidRDefault="00593629" w:rsidP="00593629">
      <w:pPr>
        <w:rPr>
          <w:u w:val="single"/>
        </w:rPr>
      </w:pPr>
      <w:r>
        <w:rPr>
          <w:noProof/>
          <w:lang w:val="pl-PL" w:eastAsia="pl-PL"/>
        </w:rPr>
        <w:drawing>
          <wp:inline distT="0" distB="0" distL="0" distR="0" wp14:anchorId="3489BDEA" wp14:editId="23478A55">
            <wp:extent cx="454290" cy="421152"/>
            <wp:effectExtent l="38100" t="38100" r="22225" b="36195"/>
            <wp:docPr id="17" name="Obraz 17" descr="http://pu.i.wp.pl/bloog/94424211/51308082/Yvette_AcrylicSnowfl_MS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i.wp.pl/bloog/94424211/51308082/Yvette_AcrylicSnowfl_MS_ori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2304764" flipV="1">
                      <a:off x="0" y="0"/>
                      <a:ext cx="463542" cy="429729"/>
                    </a:xfrm>
                    <a:prstGeom prst="rect">
                      <a:avLst/>
                    </a:prstGeom>
                    <a:noFill/>
                    <a:ln>
                      <a:noFill/>
                    </a:ln>
                  </pic:spPr>
                </pic:pic>
              </a:graphicData>
            </a:graphic>
          </wp:inline>
        </w:drawing>
      </w:r>
    </w:p>
    <w:p w:rsidR="00B5653C" w:rsidRDefault="00593629" w:rsidP="00593629">
      <w:pPr>
        <w:rPr>
          <w:rFonts w:ascii="Times New Roman" w:hAnsi="Times New Roman" w:cs="Times New Roman"/>
          <w:b/>
          <w:sz w:val="28"/>
          <w:szCs w:val="28"/>
          <w:lang w:val="pl-PL"/>
        </w:rPr>
      </w:pPr>
      <w:r w:rsidRPr="00C56359">
        <w:rPr>
          <w:b/>
          <w:noProof/>
          <w:color w:val="0070C0"/>
          <w:spacing w:val="60"/>
          <w:sz w:val="28"/>
          <w:szCs w:val="28"/>
          <w:lang w:val="pl-PL" w:eastAsia="pl-P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drawing>
          <wp:anchor distT="0" distB="0" distL="114300" distR="114300" simplePos="0" relativeHeight="251666432" behindDoc="0" locked="0" layoutInCell="1" allowOverlap="1" wp14:anchorId="0A92ADEF" wp14:editId="38274F24">
            <wp:simplePos x="0" y="0"/>
            <wp:positionH relativeFrom="column">
              <wp:align>left</wp:align>
            </wp:positionH>
            <wp:positionV relativeFrom="paragraph">
              <wp:align>top</wp:align>
            </wp:positionV>
            <wp:extent cx="1981200" cy="1676400"/>
            <wp:effectExtent l="0" t="0" r="0" b="0"/>
            <wp:wrapSquare wrapText="bothSides"/>
            <wp:docPr id="35" name="Obraz 35" descr="http://www.superkid.pl/uploads/clip/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kid.pl/uploads/clip/wint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676400"/>
                    </a:xfrm>
                    <a:prstGeom prst="rect">
                      <a:avLst/>
                    </a:prstGeom>
                    <a:noFill/>
                    <a:ln>
                      <a:noFill/>
                    </a:ln>
                  </pic:spPr>
                </pic:pic>
              </a:graphicData>
            </a:graphic>
          </wp:anchor>
        </w:drawing>
      </w:r>
      <w:r w:rsidRPr="00593629">
        <w:rPr>
          <w:rFonts w:ascii="Times New Roman" w:hAnsi="Times New Roman" w:cs="Times New Roman"/>
          <w:b/>
          <w:sz w:val="28"/>
          <w:szCs w:val="28"/>
          <w:lang w:val="pl-PL"/>
        </w:rPr>
        <w:t xml:space="preserve">Zanim śnieżek zacznie prószyć i zasypie cały świat. </w:t>
      </w:r>
    </w:p>
    <w:p w:rsidR="00593629" w:rsidRPr="00593629" w:rsidRDefault="00593629" w:rsidP="00593629">
      <w:pPr>
        <w:rPr>
          <w:rFonts w:ascii="Times New Roman" w:hAnsi="Times New Roman" w:cs="Times New Roman"/>
          <w:b/>
          <w:sz w:val="28"/>
          <w:szCs w:val="28"/>
          <w:lang w:val="pl-PL"/>
        </w:rPr>
      </w:pPr>
      <w:r w:rsidRPr="00593629">
        <w:rPr>
          <w:rFonts w:ascii="Times New Roman" w:hAnsi="Times New Roman" w:cs="Times New Roman"/>
          <w:b/>
          <w:sz w:val="28"/>
          <w:szCs w:val="28"/>
          <w:lang w:val="pl-PL"/>
        </w:rPr>
        <w:t>Przyjmij proszę Przyjacielu, kilka bardzo mądrych rad!</w:t>
      </w:r>
    </w:p>
    <w:p w:rsidR="00593629" w:rsidRPr="00593629" w:rsidRDefault="00593629" w:rsidP="00593629">
      <w:pPr>
        <w:ind w:left="3544" w:hanging="3400"/>
        <w:rPr>
          <w:sz w:val="28"/>
          <w:szCs w:val="28"/>
          <w:lang w:val="pl-PL"/>
        </w:rPr>
      </w:pPr>
      <w:r w:rsidRPr="00593629">
        <w:rPr>
          <w:sz w:val="28"/>
          <w:szCs w:val="28"/>
          <w:lang w:val="pl-PL"/>
        </w:rPr>
        <w:t>1.</w:t>
      </w:r>
      <w:r>
        <w:rPr>
          <w:sz w:val="28"/>
          <w:szCs w:val="28"/>
          <w:lang w:val="pl-PL"/>
        </w:rPr>
        <w:t xml:space="preserve"> </w:t>
      </w:r>
      <w:r w:rsidRPr="00593629">
        <w:rPr>
          <w:sz w:val="28"/>
          <w:szCs w:val="28"/>
          <w:lang w:val="pl-PL"/>
        </w:rPr>
        <w:t xml:space="preserve">Zjeżdżaj na sankach w miejscach oddalonych od jezdni.                       </w:t>
      </w:r>
    </w:p>
    <w:p w:rsidR="00593629" w:rsidRDefault="00593629" w:rsidP="00593629">
      <w:pPr>
        <w:pStyle w:val="Akapitzlist"/>
        <w:ind w:left="3686" w:hanging="3119"/>
        <w:rPr>
          <w:sz w:val="28"/>
          <w:szCs w:val="28"/>
        </w:rPr>
      </w:pPr>
      <w:r>
        <w:rPr>
          <w:sz w:val="28"/>
          <w:szCs w:val="28"/>
        </w:rPr>
        <w:t xml:space="preserve">2. Pamiętaj, żeby w czasie jazdy na nartach mieć na głowie kask.          </w:t>
      </w:r>
    </w:p>
    <w:p w:rsidR="00593629" w:rsidRDefault="00593629" w:rsidP="00593629">
      <w:pPr>
        <w:pStyle w:val="Akapitzlist"/>
        <w:rPr>
          <w:sz w:val="28"/>
          <w:szCs w:val="28"/>
        </w:rPr>
      </w:pPr>
      <w:r>
        <w:rPr>
          <w:sz w:val="28"/>
          <w:szCs w:val="28"/>
        </w:rPr>
        <w:t xml:space="preserve">3. </w:t>
      </w:r>
      <w:r w:rsidRPr="004D26EF">
        <w:rPr>
          <w:sz w:val="28"/>
          <w:szCs w:val="28"/>
        </w:rPr>
        <w:t>Do jazdy na nartach wybier</w:t>
      </w:r>
      <w:r w:rsidR="007811E2">
        <w:rPr>
          <w:sz w:val="28"/>
          <w:szCs w:val="28"/>
        </w:rPr>
        <w:t xml:space="preserve">aj stoki odpowiednie dla Twoich </w:t>
      </w:r>
      <w:r>
        <w:rPr>
          <w:sz w:val="28"/>
          <w:szCs w:val="28"/>
        </w:rPr>
        <w:t xml:space="preserve">umiejętności.  </w:t>
      </w:r>
    </w:p>
    <w:p w:rsidR="00593629" w:rsidRPr="006E3F4A" w:rsidRDefault="00593629" w:rsidP="00593629">
      <w:pPr>
        <w:pStyle w:val="Akapitzlist"/>
        <w:rPr>
          <w:sz w:val="28"/>
          <w:szCs w:val="28"/>
        </w:rPr>
      </w:pPr>
      <w:r>
        <w:rPr>
          <w:sz w:val="28"/>
          <w:szCs w:val="28"/>
        </w:rPr>
        <w:t>4. Nie rzucaj zbyt twardymi śnieżkami.</w:t>
      </w:r>
      <w:r>
        <w:rPr>
          <w:sz w:val="28"/>
          <w:szCs w:val="28"/>
        </w:rPr>
        <w:tab/>
        <w:t xml:space="preserve">                                                                    5.</w:t>
      </w:r>
      <w:r w:rsidRPr="006E3F4A">
        <w:rPr>
          <w:sz w:val="28"/>
          <w:szCs w:val="28"/>
        </w:rPr>
        <w:t xml:space="preserve"> </w:t>
      </w:r>
      <w:r w:rsidRPr="004D26EF">
        <w:rPr>
          <w:sz w:val="28"/>
          <w:szCs w:val="28"/>
        </w:rPr>
        <w:t>Ślizgaj się tylko w miejscach do tego przeznaczonych</w:t>
      </w:r>
      <w:r>
        <w:rPr>
          <w:sz w:val="28"/>
          <w:szCs w:val="28"/>
        </w:rPr>
        <w:t>. Nie baw się na zamarzniętym jeziorze.</w:t>
      </w:r>
    </w:p>
    <w:p w:rsidR="00593629" w:rsidRDefault="00593629" w:rsidP="00593629">
      <w:pPr>
        <w:pStyle w:val="Akapitzlist"/>
        <w:rPr>
          <w:noProof/>
          <w:sz w:val="28"/>
          <w:szCs w:val="28"/>
          <w:lang w:eastAsia="pl-PL"/>
        </w:rPr>
      </w:pPr>
      <w:r w:rsidRPr="009D33D6">
        <w:rPr>
          <w:noProof/>
          <w:sz w:val="28"/>
          <w:szCs w:val="28"/>
          <w:lang w:eastAsia="pl-PL"/>
        </w:rPr>
        <w:drawing>
          <wp:anchor distT="0" distB="0" distL="114300" distR="114300" simplePos="0" relativeHeight="251667456" behindDoc="0" locked="0" layoutInCell="1" allowOverlap="1" wp14:anchorId="5713DD16" wp14:editId="301579FF">
            <wp:simplePos x="0" y="0"/>
            <wp:positionH relativeFrom="column">
              <wp:align>right</wp:align>
            </wp:positionH>
            <wp:positionV relativeFrom="paragraph">
              <wp:align>top</wp:align>
            </wp:positionV>
            <wp:extent cx="2284095" cy="2238375"/>
            <wp:effectExtent l="0" t="0" r="1905" b="9525"/>
            <wp:wrapSquare wrapText="bothSides"/>
            <wp:docPr id="6" name="Obraz 6" descr="http://www.newsauto.pl/wp-content/gallery/13-konkurs-renault/ren_praca_plastycz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wsauto.pl/wp-content/gallery/13-konkurs-renault/ren_praca_plastyczna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4095" cy="2238375"/>
                    </a:xfrm>
                    <a:prstGeom prst="rect">
                      <a:avLst/>
                    </a:prstGeom>
                    <a:noFill/>
                    <a:ln>
                      <a:noFill/>
                    </a:ln>
                  </pic:spPr>
                </pic:pic>
              </a:graphicData>
            </a:graphic>
          </wp:anchor>
        </w:drawing>
      </w:r>
      <w:r w:rsidRPr="009D33D6">
        <w:rPr>
          <w:noProof/>
          <w:sz w:val="28"/>
          <w:szCs w:val="28"/>
          <w:lang w:eastAsia="pl-PL"/>
        </w:rPr>
        <w:t>6. Nie baw się na zamarznię</w:t>
      </w:r>
      <w:r>
        <w:rPr>
          <w:noProof/>
          <w:sz w:val="28"/>
          <w:szCs w:val="28"/>
          <w:lang w:eastAsia="pl-PL"/>
        </w:rPr>
        <w:t>t</w:t>
      </w:r>
      <w:r w:rsidRPr="009D33D6">
        <w:rPr>
          <w:noProof/>
          <w:sz w:val="28"/>
          <w:szCs w:val="28"/>
          <w:lang w:eastAsia="pl-PL"/>
        </w:rPr>
        <w:t>ym jeziorze</w:t>
      </w:r>
      <w:r>
        <w:rPr>
          <w:noProof/>
          <w:sz w:val="28"/>
          <w:szCs w:val="28"/>
          <w:lang w:eastAsia="pl-PL"/>
        </w:rPr>
        <w:t>.</w:t>
      </w:r>
    </w:p>
    <w:p w:rsidR="00593629" w:rsidRDefault="00593629" w:rsidP="00593629">
      <w:pPr>
        <w:pStyle w:val="Akapitzlist"/>
        <w:rPr>
          <w:noProof/>
          <w:sz w:val="28"/>
          <w:szCs w:val="28"/>
          <w:lang w:eastAsia="pl-PL"/>
        </w:rPr>
      </w:pPr>
      <w:r>
        <w:rPr>
          <w:noProof/>
          <w:sz w:val="28"/>
          <w:szCs w:val="28"/>
          <w:lang w:eastAsia="pl-PL"/>
        </w:rPr>
        <w:t>7. Nie chodź w przemoczonym ubraniu.</w:t>
      </w:r>
    </w:p>
    <w:p w:rsidR="00593629" w:rsidRDefault="00593629" w:rsidP="00593629">
      <w:pPr>
        <w:pStyle w:val="Akapitzlist"/>
        <w:rPr>
          <w:noProof/>
          <w:sz w:val="28"/>
          <w:szCs w:val="28"/>
          <w:lang w:eastAsia="pl-PL"/>
        </w:rPr>
      </w:pPr>
      <w:r>
        <w:rPr>
          <w:noProof/>
          <w:sz w:val="28"/>
          <w:szCs w:val="28"/>
          <w:lang w:eastAsia="pl-PL"/>
        </w:rPr>
        <w:t>8. Nie oddalaj się z miejsca zabawy bez wiedzy rodziców lub opiekunów.</w:t>
      </w:r>
    </w:p>
    <w:p w:rsidR="00593629" w:rsidRDefault="00593629" w:rsidP="00593629">
      <w:pPr>
        <w:pStyle w:val="Akapitzlist"/>
        <w:rPr>
          <w:noProof/>
          <w:sz w:val="28"/>
          <w:szCs w:val="28"/>
          <w:lang w:eastAsia="pl-PL"/>
        </w:rPr>
      </w:pPr>
      <w:r>
        <w:rPr>
          <w:noProof/>
          <w:sz w:val="28"/>
          <w:szCs w:val="28"/>
          <w:lang w:eastAsia="pl-PL"/>
        </w:rPr>
        <w:t>9. Nie ufaj obcym osobom.</w:t>
      </w:r>
    </w:p>
    <w:p w:rsidR="00593629" w:rsidRDefault="00593629" w:rsidP="00593629">
      <w:pPr>
        <w:pStyle w:val="Akapitzlist"/>
        <w:rPr>
          <w:noProof/>
          <w:sz w:val="28"/>
          <w:szCs w:val="28"/>
          <w:lang w:eastAsia="pl-PL"/>
        </w:rPr>
      </w:pPr>
      <w:r>
        <w:rPr>
          <w:noProof/>
          <w:sz w:val="28"/>
          <w:szCs w:val="28"/>
          <w:lang w:eastAsia="pl-PL"/>
        </w:rPr>
        <w:t>10. Gdy jesteś świadkiem wypadku, zawiadom osobę dorosłą.</w:t>
      </w:r>
    </w:p>
    <w:p w:rsidR="009F110C" w:rsidRDefault="00593629" w:rsidP="00593629">
      <w:pPr>
        <w:pStyle w:val="Akapitzlist"/>
        <w:rPr>
          <w:noProof/>
          <w:sz w:val="28"/>
          <w:szCs w:val="28"/>
          <w:lang w:eastAsia="pl-PL"/>
        </w:rPr>
      </w:pPr>
      <w:r>
        <w:rPr>
          <w:noProof/>
          <w:sz w:val="28"/>
          <w:szCs w:val="28"/>
          <w:lang w:eastAsia="pl-PL"/>
        </w:rPr>
        <w:t>11. W razie wypadku lub niebezpiecznej sytuacji,</w:t>
      </w:r>
      <w:r w:rsidR="007811E2">
        <w:rPr>
          <w:noProof/>
          <w:sz w:val="28"/>
          <w:szCs w:val="28"/>
          <w:lang w:eastAsia="pl-PL"/>
        </w:rPr>
        <w:t xml:space="preserve"> </w:t>
      </w:r>
      <w:r>
        <w:rPr>
          <w:noProof/>
          <w:sz w:val="28"/>
          <w:szCs w:val="28"/>
          <w:lang w:eastAsia="pl-PL"/>
        </w:rPr>
        <w:t xml:space="preserve"> </w:t>
      </w:r>
      <w:r w:rsidRPr="007811E2">
        <w:rPr>
          <w:b/>
          <w:noProof/>
          <w:color w:val="FF0000"/>
          <w:sz w:val="28"/>
          <w:szCs w:val="28"/>
          <w:lang w:eastAsia="pl-PL"/>
        </w:rPr>
        <w:t>pamiętaj o numerach   alarmowych</w:t>
      </w:r>
      <w:r>
        <w:rPr>
          <w:noProof/>
          <w:sz w:val="28"/>
          <w:szCs w:val="28"/>
          <w:lang w:eastAsia="pl-PL"/>
        </w:rPr>
        <w:t xml:space="preserve">:  </w:t>
      </w:r>
    </w:p>
    <w:p w:rsidR="009F110C" w:rsidRDefault="009F110C" w:rsidP="00593629">
      <w:pPr>
        <w:pStyle w:val="Akapitzlist"/>
        <w:rPr>
          <w:b/>
          <w:noProof/>
          <w:sz w:val="28"/>
          <w:szCs w:val="28"/>
          <w:lang w:eastAsia="pl-PL"/>
        </w:rPr>
        <w:sectPr w:rsidR="009F110C" w:rsidSect="0007411D">
          <w:footerReference w:type="default" r:id="rId20"/>
          <w:pgSz w:w="11907" w:h="16839" w:code="9"/>
          <w:pgMar w:top="720" w:right="425" w:bottom="1440" w:left="720" w:header="360" w:footer="720" w:gutter="0"/>
          <w:cols w:space="720"/>
          <w:docGrid w:linePitch="360"/>
        </w:sectPr>
      </w:pPr>
    </w:p>
    <w:p w:rsidR="009F110C" w:rsidRDefault="00593629" w:rsidP="00593629">
      <w:pPr>
        <w:pStyle w:val="Akapitzlist"/>
        <w:rPr>
          <w:b/>
          <w:noProof/>
          <w:sz w:val="28"/>
          <w:szCs w:val="28"/>
          <w:lang w:eastAsia="pl-PL"/>
        </w:rPr>
      </w:pPr>
      <w:r w:rsidRPr="00C56359">
        <w:rPr>
          <w:b/>
          <w:noProof/>
          <w:sz w:val="28"/>
          <w:szCs w:val="28"/>
          <w:lang w:eastAsia="pl-PL"/>
        </w:rPr>
        <w:lastRenderedPageBreak/>
        <w:t xml:space="preserve">POGOTOWIE – </w:t>
      </w:r>
      <w:r w:rsidRPr="007811E2">
        <w:rPr>
          <w:b/>
          <w:noProof/>
          <w:color w:val="C00000"/>
          <w:sz w:val="32"/>
          <w:szCs w:val="32"/>
          <w:lang w:eastAsia="pl-PL"/>
        </w:rPr>
        <w:t>999</w:t>
      </w:r>
      <w:r w:rsidRPr="00C56359">
        <w:rPr>
          <w:b/>
          <w:noProof/>
          <w:sz w:val="28"/>
          <w:szCs w:val="28"/>
          <w:lang w:eastAsia="pl-PL"/>
        </w:rPr>
        <w:t>,</w:t>
      </w:r>
    </w:p>
    <w:p w:rsidR="00593629" w:rsidRDefault="00593629" w:rsidP="00593629">
      <w:pPr>
        <w:pStyle w:val="Akapitzlist"/>
        <w:rPr>
          <w:b/>
          <w:noProof/>
          <w:sz w:val="28"/>
          <w:szCs w:val="28"/>
          <w:lang w:eastAsia="pl-PL"/>
        </w:rPr>
      </w:pPr>
      <w:r w:rsidRPr="00C56359">
        <w:rPr>
          <w:b/>
          <w:noProof/>
          <w:sz w:val="28"/>
          <w:szCs w:val="28"/>
          <w:lang w:eastAsia="pl-PL"/>
        </w:rPr>
        <w:t xml:space="preserve">STRAŻ  POŻARNA – </w:t>
      </w:r>
      <w:r w:rsidRPr="007811E2">
        <w:rPr>
          <w:b/>
          <w:noProof/>
          <w:color w:val="C00000"/>
          <w:sz w:val="32"/>
          <w:szCs w:val="32"/>
          <w:lang w:eastAsia="pl-PL"/>
        </w:rPr>
        <w:t>998</w:t>
      </w:r>
      <w:r>
        <w:rPr>
          <w:b/>
          <w:noProof/>
          <w:sz w:val="28"/>
          <w:szCs w:val="28"/>
          <w:lang w:eastAsia="pl-PL"/>
        </w:rPr>
        <w:t>,</w:t>
      </w:r>
      <w:r w:rsidRPr="00C56359">
        <w:rPr>
          <w:b/>
          <w:noProof/>
          <w:sz w:val="28"/>
          <w:szCs w:val="28"/>
          <w:lang w:eastAsia="pl-PL"/>
        </w:rPr>
        <w:t xml:space="preserve"> </w:t>
      </w:r>
    </w:p>
    <w:p w:rsidR="009F110C" w:rsidRDefault="00593629" w:rsidP="00593629">
      <w:pPr>
        <w:pStyle w:val="Akapitzlist"/>
        <w:rPr>
          <w:b/>
          <w:noProof/>
          <w:sz w:val="28"/>
          <w:szCs w:val="28"/>
          <w:lang w:eastAsia="pl-PL"/>
        </w:rPr>
      </w:pPr>
      <w:r>
        <w:rPr>
          <w:b/>
          <w:noProof/>
          <w:sz w:val="28"/>
          <w:szCs w:val="28"/>
          <w:lang w:eastAsia="pl-PL"/>
        </w:rPr>
        <w:lastRenderedPageBreak/>
        <w:t xml:space="preserve"> POLICJA- </w:t>
      </w:r>
      <w:r w:rsidRPr="007811E2">
        <w:rPr>
          <w:b/>
          <w:noProof/>
          <w:color w:val="C00000"/>
          <w:sz w:val="32"/>
          <w:szCs w:val="32"/>
          <w:lang w:eastAsia="pl-PL"/>
        </w:rPr>
        <w:t>997</w:t>
      </w:r>
      <w:r w:rsidRPr="00C56359">
        <w:rPr>
          <w:b/>
          <w:noProof/>
          <w:sz w:val="28"/>
          <w:szCs w:val="28"/>
          <w:lang w:eastAsia="pl-PL"/>
        </w:rPr>
        <w:t xml:space="preserve"> </w:t>
      </w:r>
      <w:r>
        <w:rPr>
          <w:b/>
          <w:noProof/>
          <w:sz w:val="28"/>
          <w:szCs w:val="28"/>
          <w:lang w:eastAsia="pl-PL"/>
        </w:rPr>
        <w:t xml:space="preserve">,   </w:t>
      </w:r>
    </w:p>
    <w:p w:rsidR="00593629" w:rsidRPr="009D33D6" w:rsidRDefault="009F110C" w:rsidP="00593629">
      <w:pPr>
        <w:pStyle w:val="Akapitzlist"/>
        <w:rPr>
          <w:noProof/>
          <w:sz w:val="28"/>
          <w:szCs w:val="28"/>
          <w:lang w:eastAsia="pl-PL"/>
        </w:rPr>
      </w:pPr>
      <w:r>
        <w:rPr>
          <w:b/>
          <w:noProof/>
          <w:sz w:val="28"/>
          <w:szCs w:val="28"/>
          <w:lang w:eastAsia="pl-PL"/>
        </w:rPr>
        <w:t xml:space="preserve">Z </w:t>
      </w:r>
      <w:r w:rsidR="00593629" w:rsidRPr="00C56359">
        <w:rPr>
          <w:b/>
          <w:noProof/>
          <w:sz w:val="28"/>
          <w:szCs w:val="28"/>
          <w:lang w:eastAsia="pl-PL"/>
        </w:rPr>
        <w:t>TEL</w:t>
      </w:r>
      <w:r>
        <w:rPr>
          <w:b/>
          <w:noProof/>
          <w:sz w:val="28"/>
          <w:szCs w:val="28"/>
          <w:lang w:eastAsia="pl-PL"/>
        </w:rPr>
        <w:t>.</w:t>
      </w:r>
      <w:r w:rsidR="00593629" w:rsidRPr="00C56359">
        <w:rPr>
          <w:b/>
          <w:noProof/>
          <w:sz w:val="28"/>
          <w:szCs w:val="28"/>
          <w:lang w:eastAsia="pl-PL"/>
        </w:rPr>
        <w:t xml:space="preserve"> KOMÓRKOWYCH -</w:t>
      </w:r>
      <w:r w:rsidR="00593629" w:rsidRPr="00C56359">
        <w:rPr>
          <w:b/>
          <w:noProof/>
          <w:color w:val="C00000"/>
          <w:sz w:val="28"/>
          <w:szCs w:val="28"/>
          <w:lang w:eastAsia="pl-PL"/>
        </w:rPr>
        <w:t xml:space="preserve"> </w:t>
      </w:r>
      <w:r w:rsidR="00593629" w:rsidRPr="007811E2">
        <w:rPr>
          <w:b/>
          <w:noProof/>
          <w:color w:val="C00000"/>
          <w:sz w:val="32"/>
          <w:szCs w:val="32"/>
          <w:lang w:eastAsia="pl-PL"/>
        </w:rPr>
        <w:t>112</w:t>
      </w:r>
    </w:p>
    <w:p w:rsidR="009F110C" w:rsidRDefault="009F110C" w:rsidP="00593629">
      <w:pPr>
        <w:pStyle w:val="Akapitzlist"/>
        <w:rPr>
          <w:noProof/>
          <w:lang w:eastAsia="pl-PL"/>
        </w:rPr>
        <w:sectPr w:rsidR="009F110C" w:rsidSect="009F110C">
          <w:type w:val="continuous"/>
          <w:pgSz w:w="11907" w:h="16839" w:code="9"/>
          <w:pgMar w:top="720" w:right="425" w:bottom="1440" w:left="720" w:header="360" w:footer="720" w:gutter="0"/>
          <w:cols w:num="2" w:space="720"/>
          <w:docGrid w:linePitch="360"/>
        </w:sectPr>
      </w:pPr>
    </w:p>
    <w:p w:rsidR="00593629" w:rsidRDefault="00593629" w:rsidP="00593629">
      <w:pPr>
        <w:pStyle w:val="Akapitzlist"/>
        <w:rPr>
          <w:noProof/>
          <w:lang w:eastAsia="pl-PL"/>
        </w:rPr>
      </w:pPr>
    </w:p>
    <w:p w:rsidR="00593629" w:rsidRPr="00DB5AF0" w:rsidRDefault="003E5202" w:rsidP="00DB5AF0">
      <w:pPr>
        <w:pStyle w:val="Akapitzlist"/>
        <w:spacing w:after="0" w:line="240" w:lineRule="auto"/>
        <w:rPr>
          <w:rFonts w:ascii="Segoe Script" w:hAnsi="Segoe Script"/>
          <w:noProof/>
          <w:lang w:eastAsia="pl-PL"/>
        </w:rPr>
      </w:pPr>
      <w:r>
        <w:rPr>
          <w:noProof/>
          <w:lang w:eastAsia="pl-PL"/>
        </w:rPr>
        <mc:AlternateContent>
          <mc:Choice Requires="wps">
            <w:drawing>
              <wp:anchor distT="45720" distB="45720" distL="114300" distR="114300" simplePos="0" relativeHeight="251675648" behindDoc="0" locked="0" layoutInCell="1" allowOverlap="1" wp14:anchorId="0414E661" wp14:editId="30D6BF7A">
                <wp:simplePos x="0" y="0"/>
                <wp:positionH relativeFrom="column">
                  <wp:posOffset>5078730</wp:posOffset>
                </wp:positionH>
                <wp:positionV relativeFrom="paragraph">
                  <wp:posOffset>1016000</wp:posOffset>
                </wp:positionV>
                <wp:extent cx="2025015" cy="55245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552450"/>
                        </a:xfrm>
                        <a:prstGeom prst="rect">
                          <a:avLst/>
                        </a:prstGeom>
                        <a:solidFill>
                          <a:srgbClr val="FFFFFF"/>
                        </a:solidFill>
                        <a:ln w="9525">
                          <a:noFill/>
                          <a:miter lim="800000"/>
                          <a:headEnd/>
                          <a:tailEnd/>
                        </a:ln>
                      </wps:spPr>
                      <wps:txbx>
                        <w:txbxContent>
                          <w:p w:rsidR="00D55ADB" w:rsidRPr="00DB5AF0" w:rsidRDefault="00D55ADB" w:rsidP="00DB5AF0">
                            <w:pPr>
                              <w:pStyle w:val="Akapitzlist"/>
                              <w:spacing w:after="0" w:line="240" w:lineRule="auto"/>
                              <w:jc w:val="center"/>
                              <w:rPr>
                                <w:rFonts w:ascii="Segoe Script" w:hAnsi="Segoe Script"/>
                                <w:noProof/>
                                <w:lang w:eastAsia="pl-PL"/>
                              </w:rPr>
                            </w:pPr>
                            <w:r w:rsidRPr="00DB5AF0">
                              <w:rPr>
                                <w:rFonts w:ascii="Segoe Script" w:hAnsi="Segoe Script"/>
                                <w:sz w:val="24"/>
                                <w:szCs w:val="24"/>
                              </w:rPr>
                              <w:t>Opracował</w:t>
                            </w:r>
                            <w:r>
                              <w:rPr>
                                <w:rFonts w:ascii="Segoe Script" w:hAnsi="Segoe Script"/>
                                <w:sz w:val="24"/>
                                <w:szCs w:val="24"/>
                              </w:rPr>
                              <w:t>a</w:t>
                            </w:r>
                          </w:p>
                          <w:p w:rsidR="00D55ADB" w:rsidRPr="00DB5AF0" w:rsidRDefault="00D55ADB" w:rsidP="00DB5AF0">
                            <w:pPr>
                              <w:pStyle w:val="Akapitzlist"/>
                              <w:tabs>
                                <w:tab w:val="left" w:pos="5610"/>
                              </w:tabs>
                              <w:spacing w:after="0" w:line="240" w:lineRule="auto"/>
                              <w:jc w:val="center"/>
                              <w:rPr>
                                <w:rFonts w:ascii="Segoe Script" w:hAnsi="Segoe Script"/>
                                <w:noProof/>
                                <w:lang w:eastAsia="pl-PL"/>
                              </w:rPr>
                            </w:pPr>
                            <w:r w:rsidRPr="00DB5AF0">
                              <w:rPr>
                                <w:rFonts w:ascii="Segoe Script" w:hAnsi="Segoe Script"/>
                                <w:noProof/>
                                <w:lang w:eastAsia="pl-PL"/>
                              </w:rPr>
                              <w:t>Małgorzata Zięba</w:t>
                            </w:r>
                          </w:p>
                          <w:p w:rsidR="00D55ADB" w:rsidRPr="00DB5AF0" w:rsidRDefault="00D55ADB" w:rsidP="00DB5AF0">
                            <w:pPr>
                              <w:jc w:val="center"/>
                              <w:rPr>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4E661" id="Pole tekstowe 2" o:spid="_x0000_s1030" type="#_x0000_t202" style="position:absolute;left:0;text-align:left;margin-left:399.9pt;margin-top:80pt;width:159.45pt;height:4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" stroked="f">
                <v:textbox>
                  <w:txbxContent>
                    <w:p w:rsidR="00D55ADB" w:rsidRPr="00DB5AF0" w:rsidRDefault="00D55ADB" w:rsidP="00DB5AF0">
                      <w:pPr>
                        <w:pStyle w:val="Akapitzlist"/>
                        <w:spacing w:after="0" w:line="240" w:lineRule="auto"/>
                        <w:jc w:val="center"/>
                        <w:rPr>
                          <w:rFonts w:ascii="Segoe Script" w:hAnsi="Segoe Script"/>
                          <w:noProof/>
                          <w:lang w:eastAsia="pl-PL"/>
                        </w:rPr>
                      </w:pPr>
                      <w:r w:rsidRPr="00DB5AF0">
                        <w:rPr>
                          <w:rFonts w:ascii="Segoe Script" w:hAnsi="Segoe Script"/>
                          <w:sz w:val="24"/>
                          <w:szCs w:val="24"/>
                        </w:rPr>
                        <w:t>Opracował</w:t>
                      </w:r>
                      <w:r>
                        <w:rPr>
                          <w:rFonts w:ascii="Segoe Script" w:hAnsi="Segoe Script"/>
                          <w:sz w:val="24"/>
                          <w:szCs w:val="24"/>
                        </w:rPr>
                        <w:t>a</w:t>
                      </w:r>
                    </w:p>
                    <w:p w:rsidR="00D55ADB" w:rsidRPr="00DB5AF0" w:rsidRDefault="00D55ADB" w:rsidP="00DB5AF0">
                      <w:pPr>
                        <w:pStyle w:val="Akapitzlist"/>
                        <w:tabs>
                          <w:tab w:val="left" w:pos="5610"/>
                        </w:tabs>
                        <w:spacing w:after="0" w:line="240" w:lineRule="auto"/>
                        <w:jc w:val="center"/>
                        <w:rPr>
                          <w:rFonts w:ascii="Segoe Script" w:hAnsi="Segoe Script"/>
                          <w:noProof/>
                          <w:lang w:eastAsia="pl-PL"/>
                        </w:rPr>
                      </w:pPr>
                      <w:r w:rsidRPr="00DB5AF0">
                        <w:rPr>
                          <w:rFonts w:ascii="Segoe Script" w:hAnsi="Segoe Script"/>
                          <w:noProof/>
                          <w:lang w:eastAsia="pl-PL"/>
                        </w:rPr>
                        <w:t>Małgorzata Zięba</w:t>
                      </w:r>
                    </w:p>
                    <w:p w:rsidR="00D55ADB" w:rsidRPr="00DB5AF0" w:rsidRDefault="00D55ADB" w:rsidP="00DB5AF0">
                      <w:pPr>
                        <w:jc w:val="center"/>
                        <w:rPr>
                          <w:lang w:val="pl-PL"/>
                        </w:rPr>
                      </w:pPr>
                    </w:p>
                  </w:txbxContent>
                </v:textbox>
                <w10:wrap type="square"/>
              </v:shape>
            </w:pict>
          </mc:Fallback>
        </mc:AlternateContent>
      </w:r>
      <w:r w:rsidR="00593629">
        <w:rPr>
          <w:noProof/>
          <w:lang w:eastAsia="pl-PL"/>
        </w:rPr>
        <w:drawing>
          <wp:inline distT="0" distB="0" distL="0" distR="0" wp14:anchorId="030F35B6" wp14:editId="798C314C">
            <wp:extent cx="1838325" cy="1359667"/>
            <wp:effectExtent l="0" t="0" r="0" b="0"/>
            <wp:docPr id="8" name="Obraz 8" descr="http://www.superkid.pl/uploads/clip/weather/win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uperkid.pl/uploads/clip/weather/winter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8325" cy="1359667"/>
                    </a:xfrm>
                    <a:prstGeom prst="rect">
                      <a:avLst/>
                    </a:prstGeom>
                    <a:noFill/>
                    <a:ln>
                      <a:noFill/>
                    </a:ln>
                  </pic:spPr>
                </pic:pic>
              </a:graphicData>
            </a:graphic>
          </wp:inline>
        </w:drawing>
      </w:r>
      <w:r w:rsidR="00593629">
        <w:rPr>
          <w:noProof/>
          <w:lang w:eastAsia="pl-PL"/>
        </w:rPr>
        <w:drawing>
          <wp:inline distT="0" distB="0" distL="0" distR="0" wp14:anchorId="124C3AEF" wp14:editId="117D92DB">
            <wp:extent cx="1028700" cy="1028700"/>
            <wp:effectExtent l="0" t="0" r="0" b="0"/>
            <wp:docPr id="10" name="Obraz 10" descr="http://pu.i.wp.pl/bloog/94424211/51308082/Yvette_AcrylicSnowfl_MS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i.wp.pl/bloog/94424211/51308082/Yvette_AcrylicSnowfl_MS_ori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1028700" cy="1028700"/>
                    </a:xfrm>
                    <a:prstGeom prst="rect">
                      <a:avLst/>
                    </a:prstGeom>
                    <a:noFill/>
                    <a:ln>
                      <a:noFill/>
                    </a:ln>
                  </pic:spPr>
                </pic:pic>
              </a:graphicData>
            </a:graphic>
          </wp:inline>
        </w:drawing>
      </w:r>
      <w:r w:rsidR="00593629">
        <w:rPr>
          <w:noProof/>
          <w:lang w:eastAsia="pl-PL"/>
        </w:rPr>
        <w:drawing>
          <wp:inline distT="0" distB="0" distL="0" distR="0" wp14:anchorId="19779F99" wp14:editId="1D32615D">
            <wp:extent cx="454290" cy="421152"/>
            <wp:effectExtent l="38100" t="38100" r="22225" b="36195"/>
            <wp:docPr id="14" name="Obraz 14" descr="http://pu.i.wp.pl/bloog/94424211/51308082/Yvette_AcrylicSnowfl_MS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i.wp.pl/bloog/94424211/51308082/Yvette_AcrylicSnowfl_MS_ori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2304764" flipV="1">
                      <a:off x="0" y="0"/>
                      <a:ext cx="463542" cy="429729"/>
                    </a:xfrm>
                    <a:prstGeom prst="rect">
                      <a:avLst/>
                    </a:prstGeom>
                    <a:noFill/>
                    <a:ln>
                      <a:noFill/>
                    </a:ln>
                  </pic:spPr>
                </pic:pic>
              </a:graphicData>
            </a:graphic>
          </wp:inline>
        </w:drawing>
      </w:r>
      <w:r w:rsidR="00593629">
        <w:rPr>
          <w:noProof/>
          <w:lang w:eastAsia="pl-PL"/>
        </w:rPr>
        <w:drawing>
          <wp:inline distT="0" distB="0" distL="0" distR="0" wp14:anchorId="30CDE9C7" wp14:editId="668E4B96">
            <wp:extent cx="454290" cy="421152"/>
            <wp:effectExtent l="38100" t="38100" r="22225" b="36195"/>
            <wp:docPr id="16" name="Obraz 16" descr="http://pu.i.wp.pl/bloog/94424211/51308082/Yvette_AcrylicSnowfl_MS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i.wp.pl/bloog/94424211/51308082/Yvette_AcrylicSnowfl_MS_ori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2304764" flipV="1">
                      <a:off x="0" y="0"/>
                      <a:ext cx="463542" cy="429729"/>
                    </a:xfrm>
                    <a:prstGeom prst="rect">
                      <a:avLst/>
                    </a:prstGeom>
                    <a:noFill/>
                    <a:ln>
                      <a:noFill/>
                    </a:ln>
                  </pic:spPr>
                </pic:pic>
              </a:graphicData>
            </a:graphic>
          </wp:inline>
        </w:drawing>
      </w:r>
      <w:r w:rsidR="00593629">
        <w:rPr>
          <w:noProof/>
          <w:lang w:eastAsia="pl-PL"/>
        </w:rPr>
        <w:drawing>
          <wp:inline distT="0" distB="0" distL="0" distR="0" wp14:anchorId="7BF6A097" wp14:editId="3F7BBEA9">
            <wp:extent cx="454290" cy="421152"/>
            <wp:effectExtent l="38100" t="38100" r="22225" b="36195"/>
            <wp:docPr id="15" name="Obraz 15" descr="http://pu.i.wp.pl/bloog/94424211/51308082/Yvette_AcrylicSnowfl_MS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i.wp.pl/bloog/94424211/51308082/Yvette_AcrylicSnowfl_MS_ori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2304764" flipV="1">
                      <a:off x="0" y="0"/>
                      <a:ext cx="463542" cy="429729"/>
                    </a:xfrm>
                    <a:prstGeom prst="rect">
                      <a:avLst/>
                    </a:prstGeom>
                    <a:noFill/>
                    <a:ln>
                      <a:noFill/>
                    </a:ln>
                  </pic:spPr>
                </pic:pic>
              </a:graphicData>
            </a:graphic>
          </wp:inline>
        </w:drawing>
      </w:r>
      <w:r w:rsidR="00DB5AF0">
        <w:rPr>
          <w:noProof/>
          <w:lang w:eastAsia="pl-PL"/>
        </w:rPr>
        <w:t xml:space="preserve"> </w:t>
      </w:r>
    </w:p>
    <w:p w:rsidR="003E5202" w:rsidRDefault="003E5202" w:rsidP="00593629">
      <w:pPr>
        <w:pStyle w:val="Akapitzlist"/>
        <w:rPr>
          <w:noProof/>
          <w:lang w:eastAsia="pl-PL"/>
        </w:rPr>
        <w:sectPr w:rsidR="003E5202" w:rsidSect="009F110C">
          <w:type w:val="continuous"/>
          <w:pgSz w:w="11907" w:h="16839" w:code="9"/>
          <w:pgMar w:top="720" w:right="425" w:bottom="1440" w:left="720" w:header="360" w:footer="720" w:gutter="0"/>
          <w:cols w:space="720"/>
          <w:docGrid w:linePitch="360"/>
        </w:sectPr>
      </w:pPr>
    </w:p>
    <w:p w:rsidR="00862DF0" w:rsidRPr="007811E2" w:rsidRDefault="005B2B86" w:rsidP="007811E2">
      <w:pPr>
        <w:pStyle w:val="Informacjeokontakcie"/>
        <w:jc w:val="center"/>
        <w:rPr>
          <w:rFonts w:ascii="Times New Roman" w:hAnsi="Times New Roman" w:cs="Times New Roman"/>
          <w:b/>
          <w:i/>
          <w:color w:val="956AAC" w:themeColor="accent5"/>
          <w:sz w:val="32"/>
          <w:szCs w:val="32"/>
          <w:u w:val="single"/>
        </w:rPr>
      </w:pPr>
      <w:r w:rsidRPr="007811E2">
        <w:rPr>
          <w:rFonts w:ascii="Times New Roman" w:hAnsi="Times New Roman" w:cs="Times New Roman"/>
          <w:b/>
          <w:i/>
          <w:color w:val="956AAC" w:themeColor="accent5"/>
          <w:sz w:val="32"/>
          <w:szCs w:val="32"/>
          <w:u w:val="single"/>
        </w:rPr>
        <w:lastRenderedPageBreak/>
        <w:t xml:space="preserve">Mijający </w:t>
      </w:r>
      <w:r w:rsidR="003E5202" w:rsidRPr="007811E2">
        <w:rPr>
          <w:rFonts w:ascii="Times New Roman" w:hAnsi="Times New Roman" w:cs="Times New Roman"/>
          <w:b/>
          <w:i/>
          <w:color w:val="956AAC" w:themeColor="accent5"/>
          <w:sz w:val="32"/>
          <w:szCs w:val="32"/>
          <w:u w:val="single"/>
        </w:rPr>
        <w:t>semester</w:t>
      </w:r>
    </w:p>
    <w:tbl>
      <w:tblPr>
        <w:tblStyle w:val="NewsletterTable"/>
        <w:tblW w:w="4808" w:type="pct"/>
        <w:tblLook w:val="0660" w:firstRow="1" w:lastRow="1" w:firstColumn="0" w:lastColumn="0" w:noHBand="1" w:noVBand="1"/>
        <w:tblDescription w:val="Intro letter"/>
      </w:tblPr>
      <w:tblGrid>
        <w:gridCol w:w="10349"/>
      </w:tblGrid>
      <w:tr w:rsidR="003E5202" w:rsidRPr="00756549" w:rsidTr="00EA0CC2">
        <w:trPr>
          <w:cnfStyle w:val="100000000000" w:firstRow="1" w:lastRow="0" w:firstColumn="0" w:lastColumn="0" w:oddVBand="0" w:evenVBand="0" w:oddHBand="0" w:evenHBand="0" w:firstRowFirstColumn="0" w:firstRowLastColumn="0" w:lastRowFirstColumn="0" w:lastRowLastColumn="0"/>
        </w:trPr>
        <w:tc>
          <w:tcPr>
            <w:tcW w:w="5000" w:type="pct"/>
          </w:tcPr>
          <w:p w:rsidR="003E5202" w:rsidRPr="00D00463" w:rsidRDefault="003E5202" w:rsidP="00EA0CC2">
            <w:pPr>
              <w:pStyle w:val="Obszartabel"/>
              <w:rPr>
                <w:lang w:val="pl-PL"/>
              </w:rPr>
            </w:pPr>
          </w:p>
        </w:tc>
      </w:tr>
      <w:tr w:rsidR="003E5202" w:rsidRPr="00756549" w:rsidTr="00EA0CC2">
        <w:trPr>
          <w:trHeight w:val="12907"/>
        </w:trPr>
        <w:tc>
          <w:tcPr>
            <w:tcW w:w="5000" w:type="pct"/>
          </w:tcPr>
          <w:p w:rsidR="003E5202" w:rsidRDefault="00271703" w:rsidP="00EA0CC2">
            <w:pPr>
              <w:pStyle w:val="Tekstpodstawowy"/>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3E5202" w:rsidRPr="00A61E7B">
              <w:rPr>
                <w:rFonts w:ascii="Times New Roman" w:hAnsi="Times New Roman" w:cs="Times New Roman"/>
                <w:sz w:val="28"/>
                <w:szCs w:val="28"/>
              </w:rPr>
              <w:t xml:space="preserve">Mijający semestr okazał się niezwykle </w:t>
            </w:r>
            <w:r w:rsidR="00C74016" w:rsidRPr="00A61E7B">
              <w:rPr>
                <w:rFonts w:ascii="Times New Roman" w:hAnsi="Times New Roman" w:cs="Times New Roman"/>
                <w:sz w:val="28"/>
                <w:szCs w:val="28"/>
              </w:rPr>
              <w:t>pracowity, ale</w:t>
            </w:r>
            <w:r w:rsidR="003E5202" w:rsidRPr="00A61E7B">
              <w:rPr>
                <w:rFonts w:ascii="Times New Roman" w:hAnsi="Times New Roman" w:cs="Times New Roman"/>
                <w:sz w:val="28"/>
                <w:szCs w:val="28"/>
              </w:rPr>
              <w:t xml:space="preserve"> również niezwykle interesujący.  Obfitował w ciekawe wydarzenia, uroczystości, konkursy, które mieliśmy okazję wspólnie przeżywać. W pierwszym miesiącu po wakacjach, </w:t>
            </w:r>
            <w:r w:rsidR="003E5202" w:rsidRPr="00A61E7B">
              <w:rPr>
                <w:rFonts w:ascii="Times New Roman" w:hAnsi="Times New Roman" w:cs="Times New Roman"/>
                <w:b/>
                <w:sz w:val="28"/>
                <w:szCs w:val="28"/>
                <w:u w:val="single"/>
              </w:rPr>
              <w:t>wrześniu,</w:t>
            </w:r>
            <w:r w:rsidR="003E5202" w:rsidRPr="00A61E7B">
              <w:rPr>
                <w:rFonts w:ascii="Times New Roman" w:hAnsi="Times New Roman" w:cs="Times New Roman"/>
                <w:sz w:val="28"/>
                <w:szCs w:val="28"/>
              </w:rPr>
              <w:t xml:space="preserve"> uczniowie naszej szkoły, jak co roku, przystąpili do akcji </w:t>
            </w:r>
            <w:r w:rsidR="003E5202" w:rsidRPr="00A61E7B">
              <w:rPr>
                <w:rFonts w:ascii="Times New Roman" w:hAnsi="Times New Roman" w:cs="Times New Roman"/>
                <w:b/>
                <w:sz w:val="28"/>
                <w:szCs w:val="28"/>
              </w:rPr>
              <w:t xml:space="preserve">Sprzątania Świata, </w:t>
            </w:r>
            <w:r w:rsidR="003E5202" w:rsidRPr="00A61E7B">
              <w:rPr>
                <w:rFonts w:ascii="Times New Roman" w:hAnsi="Times New Roman" w:cs="Times New Roman"/>
                <w:sz w:val="28"/>
                <w:szCs w:val="28"/>
              </w:rPr>
              <w:t xml:space="preserve">brali udział w </w:t>
            </w:r>
            <w:r w:rsidR="003E5202" w:rsidRPr="00A61E7B">
              <w:rPr>
                <w:rFonts w:ascii="Times New Roman" w:hAnsi="Times New Roman" w:cs="Times New Roman"/>
                <w:b/>
                <w:sz w:val="28"/>
                <w:szCs w:val="28"/>
              </w:rPr>
              <w:t>rekolekcjach parafialnych</w:t>
            </w:r>
            <w:r w:rsidR="003E5202" w:rsidRPr="00A61E7B">
              <w:rPr>
                <w:rFonts w:ascii="Times New Roman" w:hAnsi="Times New Roman" w:cs="Times New Roman"/>
                <w:sz w:val="28"/>
                <w:szCs w:val="28"/>
              </w:rPr>
              <w:t xml:space="preserve">, a także uczestniczyli w </w:t>
            </w:r>
            <w:r w:rsidR="003E5202" w:rsidRPr="00A61E7B">
              <w:rPr>
                <w:rFonts w:ascii="Times New Roman" w:hAnsi="Times New Roman" w:cs="Times New Roman"/>
                <w:b/>
                <w:sz w:val="28"/>
                <w:szCs w:val="28"/>
              </w:rPr>
              <w:t xml:space="preserve">prelekcjach o bezpieczeństwie ruchu drogowego. </w:t>
            </w:r>
            <w:r w:rsidR="003E5202" w:rsidRPr="00A61E7B">
              <w:rPr>
                <w:rFonts w:ascii="Times New Roman" w:hAnsi="Times New Roman" w:cs="Times New Roman"/>
                <w:sz w:val="28"/>
                <w:szCs w:val="28"/>
              </w:rPr>
              <w:t xml:space="preserve">Zaszczytem, jakiego dostąpiła nasza szkoła, była wizyta </w:t>
            </w:r>
            <w:r w:rsidR="003E5202" w:rsidRPr="00A61E7B">
              <w:rPr>
                <w:rFonts w:ascii="Times New Roman" w:hAnsi="Times New Roman" w:cs="Times New Roman"/>
                <w:b/>
                <w:sz w:val="28"/>
                <w:szCs w:val="28"/>
              </w:rPr>
              <w:t xml:space="preserve">Ks. Biskupa Ignacego Deca. </w:t>
            </w:r>
          </w:p>
          <w:p w:rsidR="003E5202" w:rsidRPr="00271703" w:rsidRDefault="003E5202" w:rsidP="00EA0CC2">
            <w:pPr>
              <w:pStyle w:val="Tekstpodstawowy"/>
              <w:spacing w:after="0" w:line="360" w:lineRule="auto"/>
              <w:jc w:val="both"/>
              <w:rPr>
                <w:rFonts w:ascii="Times New Roman" w:hAnsi="Times New Roman" w:cs="Times New Roman"/>
                <w:b/>
                <w:sz w:val="16"/>
                <w:szCs w:val="16"/>
              </w:rPr>
            </w:pPr>
          </w:p>
          <w:p w:rsidR="003E5202" w:rsidRDefault="00271703" w:rsidP="00EA0CC2">
            <w:pPr>
              <w:pStyle w:val="Tekstpodstawowy"/>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5202" w:rsidRPr="00A61E7B">
              <w:rPr>
                <w:rFonts w:ascii="Times New Roman" w:hAnsi="Times New Roman" w:cs="Times New Roman"/>
                <w:b/>
                <w:sz w:val="28"/>
                <w:szCs w:val="28"/>
              </w:rPr>
              <w:t xml:space="preserve">Październik </w:t>
            </w:r>
            <w:r w:rsidR="003E5202" w:rsidRPr="00A61E7B">
              <w:rPr>
                <w:rFonts w:ascii="Times New Roman" w:hAnsi="Times New Roman" w:cs="Times New Roman"/>
                <w:sz w:val="28"/>
                <w:szCs w:val="28"/>
              </w:rPr>
              <w:t xml:space="preserve">przywitaliśmy </w:t>
            </w:r>
            <w:r w:rsidR="003E5202" w:rsidRPr="00A61E7B">
              <w:rPr>
                <w:rFonts w:ascii="Times New Roman" w:hAnsi="Times New Roman" w:cs="Times New Roman"/>
                <w:b/>
                <w:sz w:val="28"/>
                <w:szCs w:val="28"/>
              </w:rPr>
              <w:t xml:space="preserve">świętem pieczonego ziemniaka oraz obchodami dnia chłopca. </w:t>
            </w:r>
            <w:r w:rsidR="003E5202" w:rsidRPr="00A61E7B">
              <w:rPr>
                <w:rFonts w:ascii="Times New Roman" w:hAnsi="Times New Roman" w:cs="Times New Roman"/>
                <w:sz w:val="28"/>
                <w:szCs w:val="28"/>
              </w:rPr>
              <w:t xml:space="preserve">Dnia 13 października obchodziliśmy uroczysty apel z </w:t>
            </w:r>
            <w:r w:rsidR="00C74016" w:rsidRPr="00A61E7B">
              <w:rPr>
                <w:rFonts w:ascii="Times New Roman" w:hAnsi="Times New Roman" w:cs="Times New Roman"/>
                <w:sz w:val="28"/>
                <w:szCs w:val="28"/>
              </w:rPr>
              <w:t>okazji święta</w:t>
            </w:r>
            <w:r w:rsidR="003E5202" w:rsidRPr="00A61E7B">
              <w:rPr>
                <w:rFonts w:ascii="Times New Roman" w:hAnsi="Times New Roman" w:cs="Times New Roman"/>
                <w:sz w:val="28"/>
                <w:szCs w:val="28"/>
              </w:rPr>
              <w:t xml:space="preserve"> KEN oraz mogliśmy uczestniczyć w </w:t>
            </w:r>
            <w:r w:rsidR="003E5202" w:rsidRPr="00A61E7B">
              <w:rPr>
                <w:rFonts w:ascii="Times New Roman" w:hAnsi="Times New Roman" w:cs="Times New Roman"/>
                <w:b/>
                <w:sz w:val="28"/>
                <w:szCs w:val="28"/>
              </w:rPr>
              <w:t>pasowaniu pierwszoklasistów.</w:t>
            </w:r>
            <w:r w:rsidR="003E5202" w:rsidRPr="00A61E7B">
              <w:rPr>
                <w:rFonts w:ascii="Times New Roman" w:hAnsi="Times New Roman" w:cs="Times New Roman"/>
                <w:sz w:val="28"/>
                <w:szCs w:val="28"/>
              </w:rPr>
              <w:t xml:space="preserve"> W </w:t>
            </w:r>
            <w:r w:rsidR="00C74016" w:rsidRPr="00A61E7B">
              <w:rPr>
                <w:rFonts w:ascii="Times New Roman" w:hAnsi="Times New Roman" w:cs="Times New Roman"/>
                <w:sz w:val="28"/>
                <w:szCs w:val="28"/>
              </w:rPr>
              <w:t>obchody Dnia Papieskiego</w:t>
            </w:r>
            <w:r w:rsidR="003E5202" w:rsidRPr="00A61E7B">
              <w:rPr>
                <w:rFonts w:ascii="Times New Roman" w:hAnsi="Times New Roman" w:cs="Times New Roman"/>
                <w:sz w:val="28"/>
                <w:szCs w:val="28"/>
              </w:rPr>
              <w:t xml:space="preserve">, uczniowie mieli okazję przypomnieć sobie postać Św. Jana Pawła II pod czas animowanej ekranizacji o życiu i działalności Karola Wojtyły. Ekscytujący dla naszych uczniów był: </w:t>
            </w:r>
            <w:r w:rsidR="003E5202" w:rsidRPr="00A61E7B">
              <w:rPr>
                <w:rFonts w:ascii="Times New Roman" w:hAnsi="Times New Roman" w:cs="Times New Roman"/>
                <w:b/>
                <w:sz w:val="28"/>
                <w:szCs w:val="28"/>
              </w:rPr>
              <w:t>tydzień chleba,</w:t>
            </w:r>
            <w:r w:rsidR="003E5202" w:rsidRPr="00A61E7B">
              <w:rPr>
                <w:rFonts w:ascii="Times New Roman" w:hAnsi="Times New Roman" w:cs="Times New Roman"/>
                <w:sz w:val="28"/>
                <w:szCs w:val="28"/>
              </w:rPr>
              <w:t xml:space="preserve"> podczas którego dzieci poznały historię jego wypieku, a także miały okazję posmakować pieczywa. A</w:t>
            </w:r>
            <w:r w:rsidR="003E5202" w:rsidRPr="00A61E7B">
              <w:rPr>
                <w:rFonts w:ascii="Times New Roman" w:hAnsi="Times New Roman" w:cs="Times New Roman"/>
                <w:b/>
                <w:sz w:val="28"/>
                <w:szCs w:val="28"/>
              </w:rPr>
              <w:t xml:space="preserve">kcja Dzik, </w:t>
            </w:r>
            <w:r w:rsidR="003E5202" w:rsidRPr="00A61E7B">
              <w:rPr>
                <w:rFonts w:ascii="Times New Roman" w:hAnsi="Times New Roman" w:cs="Times New Roman"/>
                <w:sz w:val="28"/>
                <w:szCs w:val="28"/>
              </w:rPr>
              <w:t>zachęciła dzieci do pomagania zwierzętom w gromadzeniu zapasów na zimę. W październiku nie mogło zabraknąć działań profilaktycznych. Prelekcje ze strażakami, próbna ewakuacja i bezpieczna droga do szkoły pozwoliły uczniom na poszerzenie swej wiedzy w tej dziedzinie. Miesiąc zakończyliśmy w iście hallowenowym nastroju. Dzieci mogły poznać obyczaje tego amerykańskiego święta pod czas lekcji angielskiego, wykonać lampiony z dyni czy wziąć udział w konkursie na przebranie.</w:t>
            </w:r>
          </w:p>
          <w:p w:rsidR="003E5202" w:rsidRPr="00271703" w:rsidRDefault="003E5202" w:rsidP="00EA0CC2">
            <w:pPr>
              <w:pStyle w:val="Tekstpodstawowy"/>
              <w:spacing w:after="0" w:line="360" w:lineRule="auto"/>
              <w:jc w:val="both"/>
              <w:rPr>
                <w:rFonts w:ascii="Times New Roman" w:hAnsi="Times New Roman" w:cs="Times New Roman"/>
                <w:sz w:val="16"/>
                <w:szCs w:val="16"/>
              </w:rPr>
            </w:pPr>
          </w:p>
          <w:p w:rsidR="003E5202" w:rsidRPr="000C7983" w:rsidRDefault="00271703" w:rsidP="00EA0CC2">
            <w:pPr>
              <w:pStyle w:val="Tekstpodstawowy"/>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3E5202" w:rsidRPr="00A61E7B">
              <w:rPr>
                <w:rFonts w:ascii="Times New Roman" w:hAnsi="Times New Roman" w:cs="Times New Roman"/>
                <w:b/>
                <w:sz w:val="28"/>
                <w:szCs w:val="28"/>
              </w:rPr>
              <w:t xml:space="preserve">Listopad </w:t>
            </w:r>
            <w:r w:rsidR="003E5202" w:rsidRPr="00A61E7B">
              <w:rPr>
                <w:rFonts w:ascii="Times New Roman" w:hAnsi="Times New Roman" w:cs="Times New Roman"/>
                <w:sz w:val="28"/>
                <w:szCs w:val="28"/>
              </w:rPr>
              <w:t xml:space="preserve">upłynął pod znakiem zdrowego odżywiania.  </w:t>
            </w:r>
            <w:r w:rsidR="003E5202">
              <w:rPr>
                <w:rFonts w:ascii="Times New Roman" w:hAnsi="Times New Roman" w:cs="Times New Roman"/>
                <w:sz w:val="28"/>
                <w:szCs w:val="28"/>
              </w:rPr>
              <w:t xml:space="preserve">Akcja </w:t>
            </w:r>
            <w:r w:rsidR="003E5202" w:rsidRPr="00A61E7B">
              <w:rPr>
                <w:rFonts w:ascii="Times New Roman" w:hAnsi="Times New Roman" w:cs="Times New Roman"/>
                <w:b/>
                <w:sz w:val="28"/>
                <w:szCs w:val="28"/>
              </w:rPr>
              <w:t>Jedz zdrowo, żyj zdrowo</w:t>
            </w:r>
            <w:r w:rsidR="003E5202">
              <w:rPr>
                <w:rFonts w:ascii="Times New Roman" w:hAnsi="Times New Roman" w:cs="Times New Roman"/>
                <w:b/>
                <w:sz w:val="28"/>
                <w:szCs w:val="28"/>
              </w:rPr>
              <w:t xml:space="preserve"> </w:t>
            </w:r>
            <w:r w:rsidR="003E5202">
              <w:rPr>
                <w:rFonts w:ascii="Times New Roman" w:hAnsi="Times New Roman" w:cs="Times New Roman"/>
                <w:sz w:val="28"/>
                <w:szCs w:val="28"/>
              </w:rPr>
              <w:t xml:space="preserve">umocniła w naszych uczniach nawyki zdrowego żywienia. Konkursy na zdrowy jadłospis i zdrowe śniadanie, potwierdziły, że dzieci z naszej szkoły doskonale wiedzą, co należy jeść. Zgodnie z hasłem w zdrowym ciele, zdrowy duch, odbyła się akcja </w:t>
            </w:r>
            <w:r w:rsidR="003E5202" w:rsidRPr="00A61E7B">
              <w:rPr>
                <w:rFonts w:ascii="Times New Roman" w:hAnsi="Times New Roman" w:cs="Times New Roman"/>
                <w:b/>
                <w:sz w:val="28"/>
                <w:szCs w:val="28"/>
              </w:rPr>
              <w:t>Dzień bez papierosa</w:t>
            </w:r>
            <w:r w:rsidR="003E5202">
              <w:rPr>
                <w:rFonts w:ascii="Times New Roman" w:hAnsi="Times New Roman" w:cs="Times New Roman"/>
                <w:b/>
                <w:sz w:val="28"/>
                <w:szCs w:val="28"/>
              </w:rPr>
              <w:t xml:space="preserve">, </w:t>
            </w:r>
            <w:r w:rsidR="003E5202">
              <w:rPr>
                <w:rFonts w:ascii="Times New Roman" w:hAnsi="Times New Roman" w:cs="Times New Roman"/>
                <w:sz w:val="28"/>
                <w:szCs w:val="28"/>
              </w:rPr>
              <w:t xml:space="preserve">gdzie uczniowie mogli wykonać plakaty o szkodliwym wpływie nikotyny na organizm człowieka. Co więcej, uczniowie klas IV-VI odbyli ciekawe warsztaty z psychoterapeutą z zakresu szkodliwości stosowania środków odurzających. O tym, jak ważne jest </w:t>
            </w:r>
            <w:r w:rsidR="00C74016">
              <w:rPr>
                <w:rFonts w:ascii="Times New Roman" w:hAnsi="Times New Roman" w:cs="Times New Roman"/>
                <w:sz w:val="28"/>
                <w:szCs w:val="28"/>
              </w:rPr>
              <w:t>zdrowie, ale</w:t>
            </w:r>
            <w:r w:rsidR="003E5202">
              <w:rPr>
                <w:rFonts w:ascii="Times New Roman" w:hAnsi="Times New Roman" w:cs="Times New Roman"/>
                <w:sz w:val="28"/>
                <w:szCs w:val="28"/>
              </w:rPr>
              <w:t xml:space="preserve"> </w:t>
            </w:r>
            <w:r w:rsidR="003E5202">
              <w:rPr>
                <w:rFonts w:ascii="Times New Roman" w:hAnsi="Times New Roman" w:cs="Times New Roman"/>
                <w:sz w:val="28"/>
                <w:szCs w:val="28"/>
              </w:rPr>
              <w:lastRenderedPageBreak/>
              <w:t xml:space="preserve">i bezpieczeństwo przekonaliśmy się pod </w:t>
            </w:r>
            <w:r w:rsidR="003E5202" w:rsidRPr="002F1196">
              <w:rPr>
                <w:rFonts w:ascii="Times New Roman" w:hAnsi="Times New Roman" w:cs="Times New Roman"/>
                <w:b/>
                <w:sz w:val="28"/>
                <w:szCs w:val="28"/>
              </w:rPr>
              <w:t>czas spotkania z KRUS-em,</w:t>
            </w:r>
            <w:r w:rsidR="003E5202">
              <w:rPr>
                <w:rFonts w:ascii="Times New Roman" w:hAnsi="Times New Roman" w:cs="Times New Roman"/>
                <w:sz w:val="28"/>
                <w:szCs w:val="28"/>
              </w:rPr>
              <w:t xml:space="preserve"> na którym dowiedzieliśmy się jak bezpiecznie pracować w gospodarstwach rolnych na wsi. Swoje umiejętności w tej dziedzinie dzieci mogły sprawdzić w trakcie </w:t>
            </w:r>
            <w:r w:rsidR="003E5202" w:rsidRPr="002F1196">
              <w:rPr>
                <w:rFonts w:ascii="Times New Roman" w:hAnsi="Times New Roman" w:cs="Times New Roman"/>
                <w:b/>
                <w:sz w:val="28"/>
                <w:szCs w:val="28"/>
              </w:rPr>
              <w:t>konkursu z wiedzy o bezpieczeństwie</w:t>
            </w:r>
            <w:r w:rsidR="003E5202">
              <w:rPr>
                <w:rFonts w:ascii="Times New Roman" w:hAnsi="Times New Roman" w:cs="Times New Roman"/>
                <w:sz w:val="28"/>
                <w:szCs w:val="28"/>
              </w:rPr>
              <w:t xml:space="preserve">. Niezwykle miłym i sympatycznym okazał się </w:t>
            </w:r>
            <w:r w:rsidR="003E5202" w:rsidRPr="000C7983">
              <w:rPr>
                <w:rFonts w:ascii="Times New Roman" w:hAnsi="Times New Roman" w:cs="Times New Roman"/>
                <w:b/>
                <w:sz w:val="28"/>
                <w:szCs w:val="28"/>
              </w:rPr>
              <w:t>Dzień Pluszowego Misia.</w:t>
            </w:r>
          </w:p>
          <w:p w:rsidR="003E5202" w:rsidRDefault="003E5202" w:rsidP="00EA0CC2">
            <w:pPr>
              <w:pStyle w:val="Tekstpodstawowy"/>
              <w:spacing w:after="0" w:line="360" w:lineRule="auto"/>
              <w:jc w:val="both"/>
              <w:rPr>
                <w:rFonts w:ascii="Times New Roman" w:hAnsi="Times New Roman" w:cs="Times New Roman"/>
                <w:b/>
                <w:sz w:val="28"/>
                <w:szCs w:val="28"/>
              </w:rPr>
            </w:pPr>
            <w:r w:rsidRPr="00A61E7B">
              <w:rPr>
                <w:rFonts w:ascii="Times New Roman" w:hAnsi="Times New Roman" w:cs="Times New Roman"/>
                <w:sz w:val="28"/>
                <w:szCs w:val="28"/>
              </w:rPr>
              <w:t xml:space="preserve">Nie zabraknęło </w:t>
            </w:r>
            <w:r>
              <w:rPr>
                <w:rFonts w:ascii="Times New Roman" w:hAnsi="Times New Roman" w:cs="Times New Roman"/>
                <w:sz w:val="28"/>
                <w:szCs w:val="28"/>
              </w:rPr>
              <w:t xml:space="preserve">również akcentów patriotycznych: Biegi Niepodległościowe, Festiwal </w:t>
            </w:r>
            <w:r w:rsidR="00C74016">
              <w:rPr>
                <w:rFonts w:ascii="Times New Roman" w:hAnsi="Times New Roman" w:cs="Times New Roman"/>
                <w:sz w:val="28"/>
                <w:szCs w:val="28"/>
              </w:rPr>
              <w:t>Pieśni Patriotycznej</w:t>
            </w:r>
            <w:r>
              <w:rPr>
                <w:rFonts w:ascii="Times New Roman" w:hAnsi="Times New Roman" w:cs="Times New Roman"/>
                <w:sz w:val="28"/>
                <w:szCs w:val="28"/>
              </w:rPr>
              <w:t xml:space="preserve"> i uroczysty apel z okazji Święta Odzyskania Niepodległości umocniły w nas poczucie dumy narodowej. Jak i poprzedni, tak i ten miesiąc zakończyliśmy zabawą, tym razem </w:t>
            </w:r>
            <w:r w:rsidRPr="00A61E7B">
              <w:rPr>
                <w:rFonts w:ascii="Times New Roman" w:hAnsi="Times New Roman" w:cs="Times New Roman"/>
                <w:b/>
                <w:sz w:val="28"/>
                <w:szCs w:val="28"/>
              </w:rPr>
              <w:t>andrzejkową.</w:t>
            </w:r>
            <w:r>
              <w:rPr>
                <w:rFonts w:ascii="Times New Roman" w:hAnsi="Times New Roman" w:cs="Times New Roman"/>
                <w:b/>
                <w:sz w:val="28"/>
                <w:szCs w:val="28"/>
              </w:rPr>
              <w:t xml:space="preserve"> </w:t>
            </w:r>
          </w:p>
          <w:p w:rsidR="003E5202" w:rsidRPr="00271703" w:rsidRDefault="003E5202" w:rsidP="00EA0CC2">
            <w:pPr>
              <w:pStyle w:val="Tekstpodstawowy"/>
              <w:spacing w:after="0" w:line="360" w:lineRule="auto"/>
              <w:jc w:val="both"/>
              <w:rPr>
                <w:rFonts w:ascii="Times New Roman" w:hAnsi="Times New Roman" w:cs="Times New Roman"/>
                <w:b/>
                <w:sz w:val="16"/>
                <w:szCs w:val="16"/>
              </w:rPr>
            </w:pPr>
          </w:p>
          <w:p w:rsidR="003E5202" w:rsidRDefault="00271703" w:rsidP="00EA0CC2">
            <w:pPr>
              <w:pStyle w:val="Tekstpodstawowy"/>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5202">
              <w:rPr>
                <w:rFonts w:ascii="Times New Roman" w:hAnsi="Times New Roman" w:cs="Times New Roman"/>
                <w:b/>
                <w:sz w:val="28"/>
                <w:szCs w:val="28"/>
              </w:rPr>
              <w:t xml:space="preserve">Grudzień </w:t>
            </w:r>
            <w:r w:rsidR="003E5202" w:rsidRPr="000C7983">
              <w:rPr>
                <w:rFonts w:ascii="Times New Roman" w:hAnsi="Times New Roman" w:cs="Times New Roman"/>
                <w:sz w:val="28"/>
                <w:szCs w:val="28"/>
              </w:rPr>
              <w:t xml:space="preserve">rozpoczął się niezwykle </w:t>
            </w:r>
            <w:r w:rsidR="003E5202">
              <w:rPr>
                <w:rFonts w:ascii="Times New Roman" w:hAnsi="Times New Roman" w:cs="Times New Roman"/>
                <w:sz w:val="28"/>
                <w:szCs w:val="28"/>
              </w:rPr>
              <w:t xml:space="preserve">emocjonująco, bowiem uczniowie klasy III i VI przystąpili do </w:t>
            </w:r>
            <w:r w:rsidR="003E5202" w:rsidRPr="000C7983">
              <w:rPr>
                <w:rFonts w:ascii="Times New Roman" w:hAnsi="Times New Roman" w:cs="Times New Roman"/>
                <w:b/>
                <w:sz w:val="28"/>
                <w:szCs w:val="28"/>
              </w:rPr>
              <w:t>sprawdzianów próbnych.</w:t>
            </w:r>
            <w:r w:rsidR="003E5202">
              <w:rPr>
                <w:rFonts w:ascii="Times New Roman" w:hAnsi="Times New Roman" w:cs="Times New Roman"/>
                <w:sz w:val="28"/>
                <w:szCs w:val="28"/>
              </w:rPr>
              <w:t xml:space="preserve">  6 grudnia odwiedził nas Święty Mikołaj. Jak co roku </w:t>
            </w:r>
            <w:r w:rsidR="00C74016">
              <w:rPr>
                <w:rFonts w:ascii="Times New Roman" w:hAnsi="Times New Roman" w:cs="Times New Roman"/>
                <w:sz w:val="28"/>
                <w:szCs w:val="28"/>
              </w:rPr>
              <w:t>podarował dzieciom</w:t>
            </w:r>
            <w:r w:rsidR="003E5202">
              <w:rPr>
                <w:rFonts w:ascii="Times New Roman" w:hAnsi="Times New Roman" w:cs="Times New Roman"/>
                <w:sz w:val="28"/>
                <w:szCs w:val="28"/>
              </w:rPr>
              <w:t xml:space="preserve"> paczki. Radości ze słodkich upominków nie było końca…</w:t>
            </w:r>
          </w:p>
          <w:p w:rsidR="003E5202" w:rsidRDefault="003E5202" w:rsidP="00EA0CC2">
            <w:pPr>
              <w:pStyle w:val="Tekstpodstawowy"/>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Aby nie zapomnieć o tym, co ważne i istotne, uczniowie wzięli udział w </w:t>
            </w:r>
            <w:r w:rsidRPr="000C7983">
              <w:rPr>
                <w:rFonts w:ascii="Times New Roman" w:hAnsi="Times New Roman" w:cs="Times New Roman"/>
                <w:b/>
                <w:sz w:val="28"/>
                <w:szCs w:val="28"/>
              </w:rPr>
              <w:t xml:space="preserve">szkoleniu z zakresu udzielania pierwszej pomocy. </w:t>
            </w:r>
          </w:p>
          <w:p w:rsidR="003E5202" w:rsidRPr="00271703" w:rsidRDefault="003E5202" w:rsidP="00EA0CC2">
            <w:pPr>
              <w:pStyle w:val="Tekstpodstawowy"/>
              <w:spacing w:after="0" w:line="360" w:lineRule="auto"/>
              <w:jc w:val="both"/>
              <w:rPr>
                <w:rFonts w:ascii="Times New Roman" w:hAnsi="Times New Roman" w:cs="Times New Roman"/>
                <w:b/>
                <w:sz w:val="16"/>
                <w:szCs w:val="16"/>
              </w:rPr>
            </w:pPr>
          </w:p>
          <w:p w:rsidR="003E5202" w:rsidRDefault="003E5202" w:rsidP="00EA0CC2">
            <w:pPr>
              <w:pStyle w:val="Tekstpodstawowy"/>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0C7983">
              <w:rPr>
                <w:rFonts w:ascii="Times New Roman" w:hAnsi="Times New Roman" w:cs="Times New Roman"/>
                <w:sz w:val="28"/>
                <w:szCs w:val="28"/>
              </w:rPr>
              <w:t>W atmosferę świąt,</w:t>
            </w:r>
            <w:r>
              <w:rPr>
                <w:rFonts w:ascii="Times New Roman" w:hAnsi="Times New Roman" w:cs="Times New Roman"/>
                <w:sz w:val="28"/>
                <w:szCs w:val="28"/>
              </w:rPr>
              <w:t xml:space="preserve"> wprowadził nas </w:t>
            </w:r>
            <w:r w:rsidRPr="00C3770A">
              <w:rPr>
                <w:rFonts w:ascii="Times New Roman" w:hAnsi="Times New Roman" w:cs="Times New Roman"/>
                <w:b/>
                <w:sz w:val="28"/>
                <w:szCs w:val="28"/>
              </w:rPr>
              <w:t>dzień piernika</w:t>
            </w:r>
            <w:r>
              <w:rPr>
                <w:rFonts w:ascii="Times New Roman" w:hAnsi="Times New Roman" w:cs="Times New Roman"/>
                <w:sz w:val="28"/>
                <w:szCs w:val="28"/>
              </w:rPr>
              <w:t xml:space="preserve">. Aromatyczne wypieki, przygotowane przez nauczycieli, uczniowie mogli nie tylko </w:t>
            </w:r>
            <w:r w:rsidR="00C74016">
              <w:rPr>
                <w:rFonts w:ascii="Times New Roman" w:hAnsi="Times New Roman" w:cs="Times New Roman"/>
                <w:sz w:val="28"/>
                <w:szCs w:val="28"/>
              </w:rPr>
              <w:t>skosztować, ale</w:t>
            </w:r>
            <w:r>
              <w:rPr>
                <w:rFonts w:ascii="Times New Roman" w:hAnsi="Times New Roman" w:cs="Times New Roman"/>
                <w:sz w:val="28"/>
                <w:szCs w:val="28"/>
              </w:rPr>
              <w:t xml:space="preserve"> również wykonać z nich małe dzieła sztuki, poprzez ciekawe dekoracje ciasteczek. </w:t>
            </w:r>
            <w:r w:rsidRPr="00C3770A">
              <w:rPr>
                <w:rFonts w:ascii="Times New Roman" w:hAnsi="Times New Roman" w:cs="Times New Roman"/>
                <w:b/>
                <w:sz w:val="28"/>
                <w:szCs w:val="28"/>
              </w:rPr>
              <w:t>Prezentacja multimedialna o świętach</w:t>
            </w:r>
            <w:r>
              <w:rPr>
                <w:rFonts w:ascii="Times New Roman" w:hAnsi="Times New Roman" w:cs="Times New Roman"/>
                <w:sz w:val="28"/>
                <w:szCs w:val="28"/>
              </w:rPr>
              <w:t xml:space="preserve"> ukazała uczniom z młodszych klas tradycje i zwyczaje obchodów świąt Bożego Narodzenia w różnych zakątkach świata. Zgodnie z hasłem „każdy może zostać Świętym Mikołajem”, dzieci wzięły udział w akcji </w:t>
            </w:r>
            <w:r w:rsidRPr="00297FEB">
              <w:rPr>
                <w:rFonts w:ascii="Times New Roman" w:hAnsi="Times New Roman" w:cs="Times New Roman"/>
                <w:b/>
                <w:sz w:val="28"/>
                <w:szCs w:val="28"/>
              </w:rPr>
              <w:t>Góra</w:t>
            </w:r>
            <w:r>
              <w:rPr>
                <w:rFonts w:ascii="Times New Roman" w:hAnsi="Times New Roman" w:cs="Times New Roman"/>
                <w:sz w:val="28"/>
                <w:szCs w:val="28"/>
              </w:rPr>
              <w:t xml:space="preserve"> </w:t>
            </w:r>
            <w:r w:rsidRPr="00C3770A">
              <w:rPr>
                <w:rFonts w:ascii="Times New Roman" w:hAnsi="Times New Roman" w:cs="Times New Roman"/>
                <w:b/>
                <w:sz w:val="28"/>
                <w:szCs w:val="28"/>
              </w:rPr>
              <w:t>Grosza</w:t>
            </w:r>
            <w:r>
              <w:rPr>
                <w:rFonts w:ascii="Times New Roman" w:hAnsi="Times New Roman" w:cs="Times New Roman"/>
                <w:b/>
                <w:sz w:val="28"/>
                <w:szCs w:val="28"/>
              </w:rPr>
              <w:t xml:space="preserve">. </w:t>
            </w:r>
          </w:p>
          <w:p w:rsidR="003E5202" w:rsidRPr="00DB5AF0" w:rsidRDefault="003E5202" w:rsidP="00EA0CC2">
            <w:pPr>
              <w:pStyle w:val="Akapitzlist"/>
              <w:jc w:val="right"/>
              <w:rPr>
                <w:rFonts w:ascii="Segoe Script" w:hAnsi="Segoe Script"/>
                <w:noProof/>
                <w:lang w:eastAsia="pl-PL"/>
              </w:rPr>
            </w:pPr>
            <w:r w:rsidRPr="00DB5AF0">
              <w:rPr>
                <w:rFonts w:ascii="Segoe Script" w:hAnsi="Segoe Script"/>
                <w:sz w:val="24"/>
                <w:szCs w:val="24"/>
              </w:rPr>
              <w:t>Opracował</w:t>
            </w:r>
            <w:r>
              <w:rPr>
                <w:rFonts w:ascii="Segoe Script" w:hAnsi="Segoe Script"/>
                <w:sz w:val="24"/>
                <w:szCs w:val="24"/>
              </w:rPr>
              <w:t>a</w:t>
            </w:r>
          </w:p>
          <w:p w:rsidR="003E5202" w:rsidRPr="00DB5AF0" w:rsidRDefault="003E5202" w:rsidP="00EA0CC2">
            <w:pPr>
              <w:pStyle w:val="Akapitzlist"/>
              <w:tabs>
                <w:tab w:val="left" w:pos="5610"/>
              </w:tabs>
              <w:jc w:val="right"/>
              <w:rPr>
                <w:rFonts w:ascii="Segoe Script" w:hAnsi="Segoe Script"/>
                <w:noProof/>
                <w:lang w:eastAsia="pl-PL"/>
              </w:rPr>
            </w:pPr>
            <w:r>
              <w:rPr>
                <w:rFonts w:ascii="Segoe Script" w:hAnsi="Segoe Script"/>
                <w:noProof/>
                <w:lang w:eastAsia="pl-PL"/>
              </w:rPr>
              <w:t>Anna Łuczak</w:t>
            </w:r>
          </w:p>
          <w:p w:rsidR="003E5202" w:rsidRPr="00D00463" w:rsidRDefault="003E5202" w:rsidP="00EA0CC2">
            <w:pPr>
              <w:rPr>
                <w:lang w:val="pl-PL"/>
              </w:rPr>
            </w:pPr>
          </w:p>
        </w:tc>
      </w:tr>
      <w:tr w:rsidR="003E5202" w:rsidRPr="00756549" w:rsidTr="00EA0CC2">
        <w:trPr>
          <w:cnfStyle w:val="010000000000" w:firstRow="0" w:lastRow="1" w:firstColumn="0" w:lastColumn="0" w:oddVBand="0" w:evenVBand="0" w:oddHBand="0" w:evenHBand="0" w:firstRowFirstColumn="0" w:firstRowLastColumn="0" w:lastRowFirstColumn="0" w:lastRowLastColumn="0"/>
        </w:trPr>
        <w:tc>
          <w:tcPr>
            <w:tcW w:w="5000" w:type="pct"/>
          </w:tcPr>
          <w:p w:rsidR="003E5202" w:rsidRPr="00D00463" w:rsidRDefault="003E5202" w:rsidP="00EA0CC2">
            <w:pPr>
              <w:pStyle w:val="Obszartabel"/>
              <w:ind w:left="0"/>
              <w:rPr>
                <w:lang w:val="pl-PL"/>
              </w:rPr>
            </w:pPr>
            <w:r>
              <w:rPr>
                <w:lang w:val="pl-PL"/>
              </w:rPr>
              <w:lastRenderedPageBreak/>
              <w:t xml:space="preserve"> </w:t>
            </w:r>
          </w:p>
        </w:tc>
      </w:tr>
    </w:tbl>
    <w:p w:rsidR="003E5202" w:rsidRPr="003E5202" w:rsidRDefault="003E5202" w:rsidP="003E5202">
      <w:pPr>
        <w:pStyle w:val="Informacjeokontakcie"/>
        <w:rPr>
          <w:b/>
          <w:color w:val="956AAC" w:themeColor="accent5"/>
          <w:lang w:val="pl-PL"/>
        </w:rPr>
      </w:pPr>
    </w:p>
    <w:p w:rsidR="00862DF0" w:rsidRPr="00D00463" w:rsidRDefault="00CD3D0E" w:rsidP="00862DF0">
      <w:pPr>
        <w:rPr>
          <w:lang w:val="pl-PL"/>
        </w:rPr>
      </w:pPr>
      <w:r w:rsidRPr="00D00463">
        <w:rPr>
          <w:noProof/>
          <w:lang w:val="pl-PL" w:eastAsia="pl-PL"/>
        </w:rPr>
        <w:lastRenderedPageBreak/>
        <mc:AlternateContent>
          <mc:Choice Requires="wps">
            <w:drawing>
              <wp:anchor distT="0" distB="0" distL="114300" distR="114300" simplePos="0" relativeHeight="251670528" behindDoc="0" locked="0" layoutInCell="1" allowOverlap="0" wp14:anchorId="5B75FC66" wp14:editId="5860C8BE">
                <wp:simplePos x="0" y="0"/>
                <wp:positionH relativeFrom="page">
                  <wp:posOffset>704850</wp:posOffset>
                </wp:positionH>
                <wp:positionV relativeFrom="margin">
                  <wp:posOffset>0</wp:posOffset>
                </wp:positionV>
                <wp:extent cx="6505575" cy="3581400"/>
                <wp:effectExtent l="0" t="0" r="9525" b="14605"/>
                <wp:wrapSquare wrapText="left"/>
                <wp:docPr id="4" name="Pole tekstowe 4" descr="Newsletter sidebar 2"/>
                <wp:cNvGraphicFramePr/>
                <a:graphic xmlns:a="http://schemas.openxmlformats.org/drawingml/2006/main">
                  <a:graphicData uri="http://schemas.microsoft.com/office/word/2010/wordprocessingShape">
                    <wps:wsp>
                      <wps:cNvSpPr txBox="1"/>
                      <wps:spPr>
                        <a:xfrm>
                          <a:off x="0" y="0"/>
                          <a:ext cx="6505575"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5ADB" w:rsidRPr="009F110C" w:rsidRDefault="00D55ADB" w:rsidP="00C76BC4">
                            <w:pPr>
                              <w:jc w:val="center"/>
                              <w:rPr>
                                <w:lang w:val="pl-PL"/>
                              </w:rPr>
                            </w:pPr>
                          </w:p>
                          <w:tbl>
                            <w:tblPr>
                              <w:tblStyle w:val="NewsletterTable"/>
                              <w:tblW w:w="4986" w:type="pct"/>
                              <w:tblLook w:val="0660" w:firstRow="1" w:lastRow="1" w:firstColumn="0" w:lastColumn="0" w:noHBand="1" w:noVBand="1"/>
                              <w:tblDescription w:val="Title"/>
                            </w:tblPr>
                            <w:tblGrid>
                              <w:gridCol w:w="3381"/>
                              <w:gridCol w:w="3384"/>
                              <w:gridCol w:w="3384"/>
                            </w:tblGrid>
                            <w:tr w:rsidR="00D55ADB" w:rsidRPr="00D00463" w:rsidTr="00C76BC4">
                              <w:trPr>
                                <w:cnfStyle w:val="100000000000" w:firstRow="1" w:lastRow="0" w:firstColumn="0" w:lastColumn="0" w:oddVBand="0" w:evenVBand="0" w:oddHBand="0" w:evenHBand="0" w:firstRowFirstColumn="0" w:firstRowLastColumn="0" w:lastRowFirstColumn="0" w:lastRowLastColumn="0"/>
                              </w:trPr>
                              <w:tc>
                                <w:tcPr>
                                  <w:tcW w:w="1666" w:type="pct"/>
                                </w:tcPr>
                                <w:p w:rsidR="00D55ADB" w:rsidRPr="00D00463" w:rsidRDefault="00D55ADB" w:rsidP="00C76BC4">
                                  <w:pPr>
                                    <w:pStyle w:val="Obszartabel"/>
                                    <w:jc w:val="center"/>
                                    <w:rPr>
                                      <w:lang w:val="pl-PL"/>
                                    </w:rPr>
                                  </w:pPr>
                                </w:p>
                              </w:tc>
                              <w:tc>
                                <w:tcPr>
                                  <w:tcW w:w="1667" w:type="pct"/>
                                </w:tcPr>
                                <w:p w:rsidR="00D55ADB" w:rsidRPr="00D00463" w:rsidRDefault="00D55ADB" w:rsidP="00C76BC4">
                                  <w:pPr>
                                    <w:pStyle w:val="Obszartabel"/>
                                    <w:jc w:val="center"/>
                                    <w:rPr>
                                      <w:lang w:val="pl-PL"/>
                                    </w:rPr>
                                  </w:pPr>
                                </w:p>
                              </w:tc>
                              <w:tc>
                                <w:tcPr>
                                  <w:tcW w:w="1667" w:type="pct"/>
                                </w:tcPr>
                                <w:p w:rsidR="00D55ADB" w:rsidRPr="00D00463" w:rsidRDefault="00D55ADB" w:rsidP="00C76BC4">
                                  <w:pPr>
                                    <w:pStyle w:val="Obszartabel"/>
                                    <w:jc w:val="center"/>
                                    <w:rPr>
                                      <w:lang w:val="pl-PL"/>
                                    </w:rPr>
                                  </w:pPr>
                                </w:p>
                              </w:tc>
                            </w:tr>
                            <w:tr w:rsidR="00D55ADB" w:rsidRPr="00D00463" w:rsidTr="00C76BC4">
                              <w:tc>
                                <w:tcPr>
                                  <w:tcW w:w="1666" w:type="pct"/>
                                </w:tcPr>
                                <w:p w:rsidR="00D55ADB" w:rsidRPr="00D00463" w:rsidRDefault="00D55ADB" w:rsidP="00C76BC4">
                                  <w:pPr>
                                    <w:pStyle w:val="Tytu"/>
                                    <w:jc w:val="both"/>
                                    <w:rPr>
                                      <w:lang w:val="pl-PL"/>
                                    </w:rPr>
                                  </w:pPr>
                                </w:p>
                              </w:tc>
                              <w:tc>
                                <w:tcPr>
                                  <w:tcW w:w="1667" w:type="pct"/>
                                </w:tcPr>
                                <w:p w:rsidR="00D55ADB" w:rsidRPr="007811E2" w:rsidRDefault="00D55ADB" w:rsidP="00C76BC4">
                                  <w:pPr>
                                    <w:pStyle w:val="Tytu"/>
                                    <w:jc w:val="center"/>
                                    <w:rPr>
                                      <w:b/>
                                      <w:i/>
                                      <w:sz w:val="32"/>
                                      <w:szCs w:val="32"/>
                                      <w:u w:val="single"/>
                                      <w:lang w:val="pl-PL"/>
                                    </w:rPr>
                                  </w:pPr>
                                  <w:r w:rsidRPr="007811E2">
                                    <w:rPr>
                                      <w:b/>
                                      <w:i/>
                                      <w:sz w:val="32"/>
                                      <w:szCs w:val="32"/>
                                      <w:u w:val="single"/>
                                      <w:lang w:val="pl-PL"/>
                                    </w:rPr>
                                    <w:t>Sałatka z zupek chińskich</w:t>
                                  </w:r>
                                </w:p>
                              </w:tc>
                              <w:tc>
                                <w:tcPr>
                                  <w:tcW w:w="1667" w:type="pct"/>
                                </w:tcPr>
                                <w:p w:rsidR="00D55ADB" w:rsidRPr="00CD3D0E" w:rsidRDefault="00D55ADB" w:rsidP="00C76BC4">
                                  <w:pPr>
                                    <w:pStyle w:val="Tytu"/>
                                    <w:jc w:val="center"/>
                                    <w:rPr>
                                      <w:lang w:val="pl-PL"/>
                                    </w:rPr>
                                  </w:pPr>
                                </w:p>
                              </w:tc>
                            </w:tr>
                            <w:tr w:rsidR="00D55ADB" w:rsidRPr="00D00463" w:rsidTr="00C76BC4">
                              <w:tc>
                                <w:tcPr>
                                  <w:tcW w:w="1666" w:type="pct"/>
                                </w:tcPr>
                                <w:p w:rsidR="00D55ADB" w:rsidRPr="00D00463" w:rsidRDefault="00D55ADB" w:rsidP="00C76BC4">
                                  <w:pPr>
                                    <w:pStyle w:val="Obszartabel"/>
                                    <w:jc w:val="center"/>
                                    <w:rPr>
                                      <w:lang w:val="pl-PL"/>
                                    </w:rPr>
                                  </w:pPr>
                                </w:p>
                              </w:tc>
                              <w:tc>
                                <w:tcPr>
                                  <w:tcW w:w="1667" w:type="pct"/>
                                </w:tcPr>
                                <w:p w:rsidR="00D55ADB" w:rsidRPr="00D00463" w:rsidRDefault="00D55ADB" w:rsidP="00C76BC4">
                                  <w:pPr>
                                    <w:pStyle w:val="Obszartabel"/>
                                    <w:jc w:val="center"/>
                                    <w:rPr>
                                      <w:lang w:val="pl-PL"/>
                                    </w:rPr>
                                  </w:pPr>
                                </w:p>
                              </w:tc>
                              <w:tc>
                                <w:tcPr>
                                  <w:tcW w:w="1667" w:type="pct"/>
                                </w:tcPr>
                                <w:p w:rsidR="00D55ADB" w:rsidRPr="00D00463" w:rsidRDefault="00D55ADB" w:rsidP="00C76BC4">
                                  <w:pPr>
                                    <w:pStyle w:val="Obszartabel"/>
                                    <w:jc w:val="center"/>
                                    <w:rPr>
                                      <w:lang w:val="pl-PL"/>
                                    </w:rPr>
                                  </w:pPr>
                                </w:p>
                              </w:tc>
                            </w:tr>
                            <w:tr w:rsidR="00D55ADB" w:rsidRPr="00CD3D0E" w:rsidTr="00C76BC4">
                              <w:tblPrEx>
                                <w:jc w:val="center"/>
                                <w:tblLook w:val="04A0" w:firstRow="1" w:lastRow="0" w:firstColumn="1" w:lastColumn="0" w:noHBand="0" w:noVBand="1"/>
                              </w:tblPrEx>
                              <w:trPr>
                                <w:trHeight w:val="9576"/>
                                <w:jc w:val="center"/>
                              </w:trPr>
                              <w:tc>
                                <w:tcPr>
                                  <w:tcW w:w="5000" w:type="pct"/>
                                  <w:gridSpan w:val="3"/>
                                  <w:tcBorders>
                                    <w:top w:val="nil"/>
                                    <w:bottom w:val="nil"/>
                                  </w:tcBorders>
                                </w:tcPr>
                                <w:p w:rsidR="00D55ADB" w:rsidRDefault="00D55ADB" w:rsidP="00C76BC4">
                                  <w:pPr>
                                    <w:jc w:val="right"/>
                                    <w:rPr>
                                      <w:lang w:val="pl-PL"/>
                                    </w:rPr>
                                  </w:pPr>
                                  <w:r w:rsidRPr="00CD3D0E">
                                    <w:rPr>
                                      <w:noProof/>
                                      <w:lang w:val="pl-PL" w:eastAsia="pl-PL"/>
                                    </w:rPr>
                                    <w:drawing>
                                      <wp:inline distT="0" distB="0" distL="0" distR="0" wp14:anchorId="1691D4F5" wp14:editId="73A36722">
                                        <wp:extent cx="2011680" cy="1345311"/>
                                        <wp:effectExtent l="76200" t="76200" r="64770" b="647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23">
                                                  <a:extLst>
                                                    <a:ext uri="{28A0092B-C50C-407E-A947-70E740481C1C}">
                                                      <a14:useLocalDpi xmlns:a14="http://schemas.microsoft.com/office/drawing/2010/main" val="0"/>
                                                    </a:ext>
                                                  </a:extLst>
                                                </a:blip>
                                                <a:stretch>
                                                  <a:fillRect/>
                                                </a:stretch>
                                              </pic:blipFill>
                                              <pic:spPr bwMode="auto">
                                                <a:xfrm>
                                                  <a:off x="0" y="0"/>
                                                  <a:ext cx="2011680" cy="1345311"/>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Tabela-Siatka"/>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394"/>
                                  </w:tblGrid>
                                  <w:tr w:rsidR="00D55ADB" w:rsidRPr="00EA0CC2" w:rsidTr="00C76BC4">
                                    <w:tc>
                                      <w:tcPr>
                                        <w:tcW w:w="4813" w:type="dxa"/>
                                      </w:tcPr>
                                      <w:p w:rsidR="00D55ADB" w:rsidRPr="00EA0CC2" w:rsidRDefault="00D55ADB" w:rsidP="00C76BC4">
                                        <w:pPr>
                                          <w:rPr>
                                            <w:sz w:val="26"/>
                                            <w:szCs w:val="26"/>
                                            <w:lang w:val="pl-PL"/>
                                          </w:rPr>
                                        </w:pPr>
                                        <w:r w:rsidRPr="00EA0CC2">
                                          <w:rPr>
                                            <w:sz w:val="26"/>
                                            <w:szCs w:val="26"/>
                                            <w:lang w:val="pl-PL"/>
                                          </w:rPr>
                                          <w:t>Potrzebne składniki:</w:t>
                                        </w:r>
                                      </w:p>
                                      <w:p w:rsidR="00D55ADB" w:rsidRPr="00EA0CC2" w:rsidRDefault="00D55ADB" w:rsidP="00C76BC4">
                                        <w:pPr>
                                          <w:rPr>
                                            <w:sz w:val="26"/>
                                            <w:szCs w:val="26"/>
                                            <w:lang w:val="pl-PL"/>
                                          </w:rPr>
                                        </w:pP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t>makaron z 2 zupek chińskich</w:t>
                                        </w: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t>filet z kurczaka</w:t>
                                        </w: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t>puszka kukurydzy</w:t>
                                        </w: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t>por</w:t>
                                        </w: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t>mała kapusta pekińska</w:t>
                                        </w:r>
                                      </w:p>
                                      <w:p w:rsidR="00D55ADB" w:rsidRPr="00EA0CC2" w:rsidRDefault="00D55ADB" w:rsidP="00C76BC4">
                                        <w:pPr>
                                          <w:ind w:left="0"/>
                                          <w:rPr>
                                            <w:sz w:val="26"/>
                                            <w:szCs w:val="26"/>
                                          </w:rPr>
                                        </w:pPr>
                                      </w:p>
                                    </w:tc>
                                    <w:tc>
                                      <w:tcPr>
                                        <w:tcW w:w="4394" w:type="dxa"/>
                                      </w:tcPr>
                                      <w:p w:rsidR="00D55ADB" w:rsidRPr="00EA0CC2" w:rsidRDefault="00D55ADB" w:rsidP="00C76BC4">
                                        <w:pPr>
                                          <w:rPr>
                                            <w:sz w:val="26"/>
                                            <w:szCs w:val="26"/>
                                            <w:lang w:val="pl-PL"/>
                                          </w:rPr>
                                        </w:pPr>
                                      </w:p>
                                      <w:p w:rsidR="00D55ADB" w:rsidRPr="00EA0CC2" w:rsidRDefault="00D55ADB" w:rsidP="00C76BC4">
                                        <w:pPr>
                                          <w:rPr>
                                            <w:sz w:val="26"/>
                                            <w:szCs w:val="26"/>
                                            <w:lang w:val="pl-PL"/>
                                          </w:rPr>
                                        </w:pP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t>2 średnie czerwone papryki ( lub inne kolory)</w:t>
                                        </w: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t>majonez</w:t>
                                        </w: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r>
                                        <w:r w:rsidR="00EA0CC2" w:rsidRPr="00EA0CC2">
                                          <w:rPr>
                                            <w:sz w:val="26"/>
                                            <w:szCs w:val="26"/>
                                            <w:lang w:val="pl-PL"/>
                                          </w:rPr>
                                          <w:t>sól, pieprz</w:t>
                                        </w:r>
                                      </w:p>
                                      <w:p w:rsidR="00D55ADB" w:rsidRPr="00EA0CC2" w:rsidRDefault="00D55ADB" w:rsidP="00C76BC4">
                                        <w:pPr>
                                          <w:ind w:left="0"/>
                                          <w:rPr>
                                            <w:sz w:val="26"/>
                                            <w:szCs w:val="26"/>
                                            <w:lang w:val="pl-PL"/>
                                          </w:rPr>
                                        </w:pPr>
                                        <w:r w:rsidRPr="00EA0CC2">
                                          <w:rPr>
                                            <w:sz w:val="26"/>
                                            <w:szCs w:val="26"/>
                                            <w:lang w:val="pl-PL"/>
                                          </w:rPr>
                                          <w:t>•</w:t>
                                        </w:r>
                                        <w:r w:rsidRPr="00EA0CC2">
                                          <w:rPr>
                                            <w:sz w:val="26"/>
                                            <w:szCs w:val="26"/>
                                            <w:lang w:val="pl-PL"/>
                                          </w:rPr>
                                          <w:tab/>
                                          <w:t>przyprawa gyros</w:t>
                                        </w:r>
                                      </w:p>
                                    </w:tc>
                                  </w:tr>
                                </w:tbl>
                                <w:p w:rsidR="00D55ADB" w:rsidRPr="00EA0CC2" w:rsidRDefault="00D55ADB" w:rsidP="00CD3D0E">
                                  <w:pPr>
                                    <w:rPr>
                                      <w:sz w:val="26"/>
                                      <w:szCs w:val="26"/>
                                      <w:lang w:val="pl-PL"/>
                                    </w:rPr>
                                  </w:pPr>
                                  <w:r w:rsidRPr="00EA0CC2">
                                    <w:rPr>
                                      <w:sz w:val="26"/>
                                      <w:szCs w:val="26"/>
                                      <w:lang w:val="pl-PL"/>
                                    </w:rPr>
                                    <w:t>Sposób wykonania:</w:t>
                                  </w:r>
                                </w:p>
                                <w:p w:rsidR="00EA0CC2" w:rsidRDefault="00D55ADB" w:rsidP="00CD3D0E">
                                  <w:pPr>
                                    <w:rPr>
                                      <w:sz w:val="26"/>
                                      <w:szCs w:val="26"/>
                                      <w:lang w:val="pl-PL"/>
                                    </w:rPr>
                                  </w:pPr>
                                  <w:r w:rsidRPr="00EA0CC2">
                                    <w:rPr>
                                      <w:sz w:val="26"/>
                                      <w:szCs w:val="26"/>
                                      <w:lang w:val="pl-PL"/>
                                    </w:rPr>
                                    <w:t xml:space="preserve">Makaron połamać i zalać w misce gorącą </w:t>
                                  </w:r>
                                  <w:r w:rsidR="003A136B" w:rsidRPr="00EA0CC2">
                                    <w:rPr>
                                      <w:sz w:val="26"/>
                                      <w:szCs w:val="26"/>
                                      <w:lang w:val="pl-PL"/>
                                    </w:rPr>
                                    <w:t>wodą. Nie</w:t>
                                  </w:r>
                                  <w:r w:rsidRPr="00EA0CC2">
                                    <w:rPr>
                                      <w:sz w:val="26"/>
                                      <w:szCs w:val="26"/>
                                      <w:lang w:val="pl-PL"/>
                                    </w:rPr>
                                    <w:t xml:space="preserve"> musi być nią cały </w:t>
                                  </w:r>
                                  <w:r w:rsidR="003A136B" w:rsidRPr="00EA0CC2">
                                    <w:rPr>
                                      <w:sz w:val="26"/>
                                      <w:szCs w:val="26"/>
                                      <w:lang w:val="pl-PL"/>
                                    </w:rPr>
                                    <w:t>zakryty. Przykryć</w:t>
                                  </w:r>
                                  <w:r w:rsidRPr="00EA0CC2">
                                    <w:rPr>
                                      <w:sz w:val="26"/>
                                      <w:szCs w:val="26"/>
                                      <w:lang w:val="pl-PL"/>
                                    </w:rPr>
                                    <w:t xml:space="preserve"> i odstawić aż </w:t>
                                  </w:r>
                                  <w:r w:rsidR="003A136B" w:rsidRPr="00EA0CC2">
                                    <w:rPr>
                                      <w:sz w:val="26"/>
                                      <w:szCs w:val="26"/>
                                      <w:lang w:val="pl-PL"/>
                                    </w:rPr>
                                    <w:t>ostygnie. Kurczaka</w:t>
                                  </w:r>
                                  <w:r w:rsidRPr="00EA0CC2">
                                    <w:rPr>
                                      <w:sz w:val="26"/>
                                      <w:szCs w:val="26"/>
                                      <w:lang w:val="pl-PL"/>
                                    </w:rPr>
                                    <w:t xml:space="preserve"> pokroić w </w:t>
                                  </w:r>
                                  <w:r w:rsidR="003A136B" w:rsidRPr="00EA0CC2">
                                    <w:rPr>
                                      <w:sz w:val="26"/>
                                      <w:szCs w:val="26"/>
                                      <w:lang w:val="pl-PL"/>
                                    </w:rPr>
                                    <w:t>kostkę, posypać</w:t>
                                  </w:r>
                                  <w:r w:rsidRPr="00EA0CC2">
                                    <w:rPr>
                                      <w:sz w:val="26"/>
                                      <w:szCs w:val="26"/>
                                      <w:lang w:val="pl-PL"/>
                                    </w:rPr>
                                    <w:t xml:space="preserve"> przyprawą do </w:t>
                                  </w:r>
                                  <w:r w:rsidR="003A136B" w:rsidRPr="00EA0CC2">
                                    <w:rPr>
                                      <w:sz w:val="26"/>
                                      <w:szCs w:val="26"/>
                                      <w:lang w:val="pl-PL"/>
                                    </w:rPr>
                                    <w:t>gyros</w:t>
                                  </w:r>
                                  <w:r w:rsidR="003A136B">
                                    <w:rPr>
                                      <w:sz w:val="26"/>
                                      <w:szCs w:val="26"/>
                                      <w:lang w:val="pl-PL"/>
                                    </w:rPr>
                                    <w:t>a</w:t>
                                  </w:r>
                                  <w:r w:rsidRPr="00EA0CC2">
                                    <w:rPr>
                                      <w:sz w:val="26"/>
                                      <w:szCs w:val="26"/>
                                      <w:lang w:val="pl-PL"/>
                                    </w:rPr>
                                    <w:t xml:space="preserve"> i dokładnie wymieszać.</w:t>
                                  </w:r>
                                </w:p>
                                <w:p w:rsidR="00EA0CC2" w:rsidRDefault="00D55ADB" w:rsidP="00CD3D0E">
                                  <w:pPr>
                                    <w:rPr>
                                      <w:sz w:val="26"/>
                                      <w:szCs w:val="26"/>
                                      <w:lang w:val="pl-PL"/>
                                    </w:rPr>
                                  </w:pPr>
                                  <w:r w:rsidRPr="00EA0CC2">
                                    <w:rPr>
                                      <w:sz w:val="26"/>
                                      <w:szCs w:val="26"/>
                                      <w:lang w:val="pl-PL"/>
                                    </w:rPr>
                                    <w:t>Podsmażyć na patelni.</w:t>
                                  </w:r>
                                  <w:r w:rsidR="003A136B">
                                    <w:rPr>
                                      <w:sz w:val="26"/>
                                      <w:szCs w:val="26"/>
                                      <w:lang w:val="pl-PL"/>
                                    </w:rPr>
                                    <w:t xml:space="preserve"> </w:t>
                                  </w:r>
                                  <w:r w:rsidRPr="00EA0CC2">
                                    <w:rPr>
                                      <w:sz w:val="26"/>
                                      <w:szCs w:val="26"/>
                                      <w:lang w:val="pl-PL"/>
                                    </w:rPr>
                                    <w:t xml:space="preserve">Przełożyć do </w:t>
                                  </w:r>
                                  <w:r w:rsidR="003A136B" w:rsidRPr="00EA0CC2">
                                    <w:rPr>
                                      <w:sz w:val="26"/>
                                      <w:szCs w:val="26"/>
                                      <w:lang w:val="pl-PL"/>
                                    </w:rPr>
                                    <w:t>miski. Dodać</w:t>
                                  </w:r>
                                  <w:r w:rsidRPr="00EA0CC2">
                                    <w:rPr>
                                      <w:sz w:val="26"/>
                                      <w:szCs w:val="26"/>
                                      <w:lang w:val="pl-PL"/>
                                    </w:rPr>
                                    <w:t xml:space="preserve"> kukurydzę (najpierw trzeba wylać z niej </w:t>
                                  </w:r>
                                  <w:r w:rsidR="003A136B" w:rsidRPr="00EA0CC2">
                                    <w:rPr>
                                      <w:sz w:val="26"/>
                                      <w:szCs w:val="26"/>
                                      <w:lang w:val="pl-PL"/>
                                    </w:rPr>
                                    <w:t>wodę. Kapustę</w:t>
                                  </w:r>
                                  <w:r w:rsidRPr="00EA0CC2">
                                    <w:rPr>
                                      <w:sz w:val="26"/>
                                      <w:szCs w:val="26"/>
                                      <w:lang w:val="pl-PL"/>
                                    </w:rPr>
                                    <w:t xml:space="preserve"> pekińską drobno posiekać, paprykę pokroić na pół i drobno </w:t>
                                  </w:r>
                                  <w:r w:rsidR="003A136B" w:rsidRPr="00EA0CC2">
                                    <w:rPr>
                                      <w:sz w:val="26"/>
                                      <w:szCs w:val="26"/>
                                      <w:lang w:val="pl-PL"/>
                                    </w:rPr>
                                    <w:t>pokroić. Wszystkie</w:t>
                                  </w:r>
                                  <w:r w:rsidRPr="00EA0CC2">
                                    <w:rPr>
                                      <w:sz w:val="26"/>
                                      <w:szCs w:val="26"/>
                                      <w:lang w:val="pl-PL"/>
                                    </w:rPr>
                                    <w:t xml:space="preserve"> warzywa dodać do kurczaka.</w:t>
                                  </w:r>
                                </w:p>
                                <w:p w:rsidR="00D55ADB" w:rsidRPr="00EA0CC2" w:rsidRDefault="00D55ADB" w:rsidP="00CD3D0E">
                                  <w:pPr>
                                    <w:rPr>
                                      <w:sz w:val="26"/>
                                      <w:szCs w:val="26"/>
                                      <w:lang w:val="pl-PL"/>
                                    </w:rPr>
                                  </w:pPr>
                                  <w:r w:rsidRPr="00EA0CC2">
                                    <w:rPr>
                                      <w:sz w:val="26"/>
                                      <w:szCs w:val="26"/>
                                      <w:lang w:val="pl-PL"/>
                                    </w:rPr>
                                    <w:t xml:space="preserve">Dodać </w:t>
                                  </w:r>
                                  <w:r w:rsidR="003A136B" w:rsidRPr="00EA0CC2">
                                    <w:rPr>
                                      <w:sz w:val="26"/>
                                      <w:szCs w:val="26"/>
                                      <w:lang w:val="pl-PL"/>
                                    </w:rPr>
                                    <w:t>makaron, (jeśli</w:t>
                                  </w:r>
                                  <w:r w:rsidRPr="00EA0CC2">
                                    <w:rPr>
                                      <w:sz w:val="26"/>
                                      <w:szCs w:val="26"/>
                                      <w:lang w:val="pl-PL"/>
                                    </w:rPr>
                                    <w:t xml:space="preserve"> jest jeszcze ciepły trzeba </w:t>
                                  </w:r>
                                  <w:r w:rsidR="003A136B" w:rsidRPr="00EA0CC2">
                                    <w:rPr>
                                      <w:sz w:val="26"/>
                                      <w:szCs w:val="26"/>
                                      <w:lang w:val="pl-PL"/>
                                    </w:rPr>
                                    <w:t>poczekać), przyprawy</w:t>
                                  </w:r>
                                  <w:r w:rsidRPr="00EA0CC2">
                                    <w:rPr>
                                      <w:sz w:val="26"/>
                                      <w:szCs w:val="26"/>
                                      <w:lang w:val="pl-PL"/>
                                    </w:rPr>
                                    <w:t xml:space="preserve"> (</w:t>
                                  </w:r>
                                  <w:r w:rsidR="003A136B" w:rsidRPr="00EA0CC2">
                                    <w:rPr>
                                      <w:sz w:val="26"/>
                                      <w:szCs w:val="26"/>
                                      <w:lang w:val="pl-PL"/>
                                    </w:rPr>
                                    <w:t>sól, pieprz</w:t>
                                  </w:r>
                                  <w:r w:rsidRPr="00EA0CC2">
                                    <w:rPr>
                                      <w:sz w:val="26"/>
                                      <w:szCs w:val="26"/>
                                      <w:lang w:val="pl-PL"/>
                                    </w:rPr>
                                    <w:t>) i majonez cały mały słoik wszystko dokładnie wymieszać.</w:t>
                                  </w:r>
                                </w:p>
                                <w:p w:rsidR="00D55ADB" w:rsidRPr="00EA0CC2" w:rsidRDefault="00D55ADB" w:rsidP="00CD3D0E">
                                  <w:pPr>
                                    <w:rPr>
                                      <w:sz w:val="26"/>
                                      <w:szCs w:val="26"/>
                                      <w:lang w:val="pl-PL"/>
                                    </w:rPr>
                                  </w:pPr>
                                  <w:r w:rsidRPr="00EA0CC2">
                                    <w:rPr>
                                      <w:sz w:val="26"/>
                                      <w:szCs w:val="26"/>
                                      <w:lang w:val="pl-PL"/>
                                    </w:rPr>
                                    <w:t xml:space="preserve">Rada: </w:t>
                                  </w:r>
                                </w:p>
                                <w:p w:rsidR="00D55ADB" w:rsidRPr="00EA0CC2" w:rsidRDefault="00D55ADB" w:rsidP="00CD3D0E">
                                  <w:pPr>
                                    <w:rPr>
                                      <w:sz w:val="26"/>
                                      <w:szCs w:val="26"/>
                                      <w:lang w:val="pl-PL"/>
                                    </w:rPr>
                                  </w:pPr>
                                  <w:r w:rsidRPr="00EA0CC2">
                                    <w:rPr>
                                      <w:sz w:val="26"/>
                                      <w:szCs w:val="26"/>
                                      <w:lang w:val="pl-PL"/>
                                    </w:rPr>
                                    <w:t xml:space="preserve">Sałatka bardzo zyskuje, gdy po wymieszaniu wszystkiego odstawi się ją do </w:t>
                                  </w:r>
                                  <w:r w:rsidR="003A136B" w:rsidRPr="00EA0CC2">
                                    <w:rPr>
                                      <w:sz w:val="26"/>
                                      <w:szCs w:val="26"/>
                                      <w:lang w:val="pl-PL"/>
                                    </w:rPr>
                                    <w:t>lodówki, na co</w:t>
                                  </w:r>
                                  <w:r w:rsidRPr="00EA0CC2">
                                    <w:rPr>
                                      <w:sz w:val="26"/>
                                      <w:szCs w:val="26"/>
                                      <w:lang w:val="pl-PL"/>
                                    </w:rPr>
                                    <w:t xml:space="preserve"> najmniej godzinę.</w:t>
                                  </w:r>
                                </w:p>
                                <w:p w:rsidR="00D55ADB" w:rsidRDefault="00D55ADB" w:rsidP="00CD3D0E">
                                  <w:pPr>
                                    <w:rPr>
                                      <w:lang w:val="pl-PL"/>
                                    </w:rPr>
                                  </w:pPr>
                                </w:p>
                                <w:p w:rsidR="00D55ADB" w:rsidRPr="00C76BC4" w:rsidRDefault="00D55ADB" w:rsidP="00C76BC4">
                                  <w:pPr>
                                    <w:spacing w:before="0"/>
                                    <w:ind w:left="142" w:right="142"/>
                                    <w:jc w:val="right"/>
                                    <w:rPr>
                                      <w:rFonts w:ascii="Segoe Script" w:hAnsi="Segoe Script"/>
                                      <w:lang w:val="pl-PL"/>
                                    </w:rPr>
                                  </w:pPr>
                                  <w:r>
                                    <w:rPr>
                                      <w:rFonts w:ascii="Segoe Script" w:hAnsi="Segoe Script"/>
                                      <w:lang w:val="pl-PL"/>
                                    </w:rPr>
                                    <w:t>Opracował</w:t>
                                  </w:r>
                                </w:p>
                                <w:p w:rsidR="00D55ADB" w:rsidRDefault="00D55ADB" w:rsidP="00C76BC4">
                                  <w:pPr>
                                    <w:spacing w:before="0"/>
                                    <w:ind w:left="142" w:right="142"/>
                                    <w:jc w:val="right"/>
                                  </w:pPr>
                                  <w:r>
                                    <w:rPr>
                                      <w:rFonts w:ascii="Segoe Script" w:hAnsi="Segoe Script"/>
                                      <w:lang w:val="pl-PL"/>
                                    </w:rPr>
                                    <w:t>Bartek Tyza</w:t>
                                  </w:r>
                                </w:p>
                                <w:p w:rsidR="00D55ADB" w:rsidRPr="00C76BC4" w:rsidRDefault="00D55ADB" w:rsidP="00C76BC4">
                                  <w:pPr>
                                    <w:jc w:val="right"/>
                                    <w:rPr>
                                      <w:rFonts w:ascii="Segoe Script" w:hAnsi="Segoe Script"/>
                                      <w:lang w:val="pl-PL"/>
                                    </w:rPr>
                                  </w:pPr>
                                </w:p>
                                <w:p w:rsidR="00D55ADB" w:rsidRPr="00CD3D0E" w:rsidRDefault="00D55ADB" w:rsidP="00C76BC4">
                                  <w:pPr>
                                    <w:rPr>
                                      <w:lang w:val="pl-PL"/>
                                    </w:rPr>
                                  </w:pPr>
                                </w:p>
                              </w:tc>
                            </w:tr>
                          </w:tbl>
                          <w:p w:rsidR="00D55ADB" w:rsidRPr="00CD3D0E" w:rsidRDefault="00D55ADB" w:rsidP="00CD3D0E">
                            <w:pPr>
                              <w:rPr>
                                <w:lang w:val="pl-P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83600</wp14:pctHeight>
                </wp14:sizeRelV>
              </wp:anchor>
            </w:drawing>
          </mc:Choice>
          <mc:Fallback>
            <w:pict>
              <v:shape w14:anchorId="5B75FC66" id="Pole tekstowe 4" o:spid="_x0000_s1031" type="#_x0000_t202" alt="Newsletter sidebar 2" style="position:absolute;left:0;text-align:left;margin-left:55.5pt;margin-top:0;width:512.25pt;height:282pt;z-index:251670528;visibility:visible;mso-wrap-style:square;mso-width-percent:0;mso-height-percent:836;mso-wrap-distance-left:9pt;mso-wrap-distance-top:0;mso-wrap-distance-right:9pt;mso-wrap-distance-bottom:0;mso-position-horizontal:absolute;mso-position-horizontal-relative:page;mso-position-vertical:absolute;mso-position-vertical-relative:margin;mso-width-percent:0;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" o:allowoverlap="f" filled="f" stroked="f" strokeweight=".5pt">
                <v:textbox inset="1.44pt,0,1.44pt,0">
                  <w:txbxContent>
                    <w:p w:rsidR="00D55ADB" w:rsidRPr="009F110C" w:rsidRDefault="00D55ADB" w:rsidP="00C76BC4">
                      <w:pPr>
                        <w:jc w:val="center"/>
                        <w:rPr>
                          <w:lang w:val="pl-PL"/>
                        </w:rPr>
                      </w:pPr>
                    </w:p>
                    <w:tbl>
                      <w:tblPr>
                        <w:tblStyle w:val="NewsletterTable"/>
                        <w:tblW w:w="4986" w:type="pct"/>
                        <w:tblLook w:val="0660" w:firstRow="1" w:lastRow="1" w:firstColumn="0" w:lastColumn="0" w:noHBand="1" w:noVBand="1"/>
                        <w:tblDescription w:val="Title"/>
                      </w:tblPr>
                      <w:tblGrid>
                        <w:gridCol w:w="3381"/>
                        <w:gridCol w:w="3384"/>
                        <w:gridCol w:w="3384"/>
                      </w:tblGrid>
                      <w:tr w:rsidR="00D55ADB" w:rsidRPr="00D00463" w:rsidTr="00C76BC4">
                        <w:trPr>
                          <w:cnfStyle w:val="100000000000" w:firstRow="1" w:lastRow="0" w:firstColumn="0" w:lastColumn="0" w:oddVBand="0" w:evenVBand="0" w:oddHBand="0" w:evenHBand="0" w:firstRowFirstColumn="0" w:firstRowLastColumn="0" w:lastRowFirstColumn="0" w:lastRowLastColumn="0"/>
                        </w:trPr>
                        <w:tc>
                          <w:tcPr>
                            <w:tcW w:w="1666" w:type="pct"/>
                          </w:tcPr>
                          <w:p w:rsidR="00D55ADB" w:rsidRPr="00D00463" w:rsidRDefault="00D55ADB" w:rsidP="00C76BC4">
                            <w:pPr>
                              <w:pStyle w:val="Obszartabel"/>
                              <w:jc w:val="center"/>
                              <w:rPr>
                                <w:lang w:val="pl-PL"/>
                              </w:rPr>
                            </w:pPr>
                          </w:p>
                        </w:tc>
                        <w:tc>
                          <w:tcPr>
                            <w:tcW w:w="1667" w:type="pct"/>
                          </w:tcPr>
                          <w:p w:rsidR="00D55ADB" w:rsidRPr="00D00463" w:rsidRDefault="00D55ADB" w:rsidP="00C76BC4">
                            <w:pPr>
                              <w:pStyle w:val="Obszartabel"/>
                              <w:jc w:val="center"/>
                              <w:rPr>
                                <w:lang w:val="pl-PL"/>
                              </w:rPr>
                            </w:pPr>
                          </w:p>
                        </w:tc>
                        <w:tc>
                          <w:tcPr>
                            <w:tcW w:w="1667" w:type="pct"/>
                          </w:tcPr>
                          <w:p w:rsidR="00D55ADB" w:rsidRPr="00D00463" w:rsidRDefault="00D55ADB" w:rsidP="00C76BC4">
                            <w:pPr>
                              <w:pStyle w:val="Obszartabel"/>
                              <w:jc w:val="center"/>
                              <w:rPr>
                                <w:lang w:val="pl-PL"/>
                              </w:rPr>
                            </w:pPr>
                          </w:p>
                        </w:tc>
                      </w:tr>
                      <w:tr w:rsidR="00D55ADB" w:rsidRPr="00D00463" w:rsidTr="00C76BC4">
                        <w:tc>
                          <w:tcPr>
                            <w:tcW w:w="1666" w:type="pct"/>
                          </w:tcPr>
                          <w:p w:rsidR="00D55ADB" w:rsidRPr="00D00463" w:rsidRDefault="00D55ADB" w:rsidP="00C76BC4">
                            <w:pPr>
                              <w:pStyle w:val="Tytu"/>
                              <w:jc w:val="both"/>
                              <w:rPr>
                                <w:lang w:val="pl-PL"/>
                              </w:rPr>
                            </w:pPr>
                          </w:p>
                        </w:tc>
                        <w:tc>
                          <w:tcPr>
                            <w:tcW w:w="1667" w:type="pct"/>
                          </w:tcPr>
                          <w:p w:rsidR="00D55ADB" w:rsidRPr="007811E2" w:rsidRDefault="00D55ADB" w:rsidP="00C76BC4">
                            <w:pPr>
                              <w:pStyle w:val="Tytu"/>
                              <w:jc w:val="center"/>
                              <w:rPr>
                                <w:b/>
                                <w:i/>
                                <w:sz w:val="32"/>
                                <w:szCs w:val="32"/>
                                <w:u w:val="single"/>
                                <w:lang w:val="pl-PL"/>
                              </w:rPr>
                            </w:pPr>
                            <w:r w:rsidRPr="007811E2">
                              <w:rPr>
                                <w:b/>
                                <w:i/>
                                <w:sz w:val="32"/>
                                <w:szCs w:val="32"/>
                                <w:u w:val="single"/>
                                <w:lang w:val="pl-PL"/>
                              </w:rPr>
                              <w:t>Sałatka z zupek chińskich</w:t>
                            </w:r>
                          </w:p>
                        </w:tc>
                        <w:tc>
                          <w:tcPr>
                            <w:tcW w:w="1667" w:type="pct"/>
                          </w:tcPr>
                          <w:p w:rsidR="00D55ADB" w:rsidRPr="00CD3D0E" w:rsidRDefault="00D55ADB" w:rsidP="00C76BC4">
                            <w:pPr>
                              <w:pStyle w:val="Tytu"/>
                              <w:jc w:val="center"/>
                              <w:rPr>
                                <w:lang w:val="pl-PL"/>
                              </w:rPr>
                            </w:pPr>
                          </w:p>
                        </w:tc>
                      </w:tr>
                      <w:tr w:rsidR="00D55ADB" w:rsidRPr="00D00463" w:rsidTr="00C76BC4">
                        <w:tc>
                          <w:tcPr>
                            <w:tcW w:w="1666" w:type="pct"/>
                          </w:tcPr>
                          <w:p w:rsidR="00D55ADB" w:rsidRPr="00D00463" w:rsidRDefault="00D55ADB" w:rsidP="00C76BC4">
                            <w:pPr>
                              <w:pStyle w:val="Obszartabel"/>
                              <w:jc w:val="center"/>
                              <w:rPr>
                                <w:lang w:val="pl-PL"/>
                              </w:rPr>
                            </w:pPr>
                          </w:p>
                        </w:tc>
                        <w:tc>
                          <w:tcPr>
                            <w:tcW w:w="1667" w:type="pct"/>
                          </w:tcPr>
                          <w:p w:rsidR="00D55ADB" w:rsidRPr="00D00463" w:rsidRDefault="00D55ADB" w:rsidP="00C76BC4">
                            <w:pPr>
                              <w:pStyle w:val="Obszartabel"/>
                              <w:jc w:val="center"/>
                              <w:rPr>
                                <w:lang w:val="pl-PL"/>
                              </w:rPr>
                            </w:pPr>
                          </w:p>
                        </w:tc>
                        <w:tc>
                          <w:tcPr>
                            <w:tcW w:w="1667" w:type="pct"/>
                          </w:tcPr>
                          <w:p w:rsidR="00D55ADB" w:rsidRPr="00D00463" w:rsidRDefault="00D55ADB" w:rsidP="00C76BC4">
                            <w:pPr>
                              <w:pStyle w:val="Obszartabel"/>
                              <w:jc w:val="center"/>
                              <w:rPr>
                                <w:lang w:val="pl-PL"/>
                              </w:rPr>
                            </w:pPr>
                          </w:p>
                        </w:tc>
                      </w:tr>
                      <w:tr w:rsidR="00D55ADB" w:rsidRPr="00CD3D0E" w:rsidTr="00C76BC4">
                        <w:tblPrEx>
                          <w:jc w:val="center"/>
                          <w:tblLook w:val="04A0" w:firstRow="1" w:lastRow="0" w:firstColumn="1" w:lastColumn="0" w:noHBand="0" w:noVBand="1"/>
                        </w:tblPrEx>
                        <w:trPr>
                          <w:trHeight w:val="9576"/>
                          <w:jc w:val="center"/>
                        </w:trPr>
                        <w:tc>
                          <w:tcPr>
                            <w:tcW w:w="5000" w:type="pct"/>
                            <w:gridSpan w:val="3"/>
                            <w:tcBorders>
                              <w:top w:val="nil"/>
                              <w:bottom w:val="nil"/>
                            </w:tcBorders>
                          </w:tcPr>
                          <w:p w:rsidR="00D55ADB" w:rsidRDefault="00D55ADB" w:rsidP="00C76BC4">
                            <w:pPr>
                              <w:jc w:val="right"/>
                              <w:rPr>
                                <w:lang w:val="pl-PL"/>
                              </w:rPr>
                            </w:pPr>
                            <w:r w:rsidRPr="00CD3D0E">
                              <w:rPr>
                                <w:noProof/>
                                <w:lang w:val="pl-PL" w:eastAsia="pl-PL"/>
                              </w:rPr>
                              <w:drawing>
                                <wp:inline distT="0" distB="0" distL="0" distR="0" wp14:anchorId="1691D4F5" wp14:editId="73A36722">
                                  <wp:extent cx="2011680" cy="1345311"/>
                                  <wp:effectExtent l="76200" t="76200" r="64770" b="647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23">
                                            <a:extLst>
                                              <a:ext uri="{28A0092B-C50C-407E-A947-70E740481C1C}">
                                                <a14:useLocalDpi xmlns:a14="http://schemas.microsoft.com/office/drawing/2010/main" val="0"/>
                                              </a:ext>
                                            </a:extLst>
                                          </a:blip>
                                          <a:stretch>
                                            <a:fillRect/>
                                          </a:stretch>
                                        </pic:blipFill>
                                        <pic:spPr bwMode="auto">
                                          <a:xfrm>
                                            <a:off x="0" y="0"/>
                                            <a:ext cx="2011680" cy="1345311"/>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Tabela-Siatka"/>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394"/>
                            </w:tblGrid>
                            <w:tr w:rsidR="00D55ADB" w:rsidRPr="00EA0CC2" w:rsidTr="00C76BC4">
                              <w:tc>
                                <w:tcPr>
                                  <w:tcW w:w="4813" w:type="dxa"/>
                                </w:tcPr>
                                <w:p w:rsidR="00D55ADB" w:rsidRPr="00EA0CC2" w:rsidRDefault="00D55ADB" w:rsidP="00C76BC4">
                                  <w:pPr>
                                    <w:rPr>
                                      <w:sz w:val="26"/>
                                      <w:szCs w:val="26"/>
                                      <w:lang w:val="pl-PL"/>
                                    </w:rPr>
                                  </w:pPr>
                                  <w:r w:rsidRPr="00EA0CC2">
                                    <w:rPr>
                                      <w:sz w:val="26"/>
                                      <w:szCs w:val="26"/>
                                      <w:lang w:val="pl-PL"/>
                                    </w:rPr>
                                    <w:t>Potrzebne składniki:</w:t>
                                  </w:r>
                                </w:p>
                                <w:p w:rsidR="00D55ADB" w:rsidRPr="00EA0CC2" w:rsidRDefault="00D55ADB" w:rsidP="00C76BC4">
                                  <w:pPr>
                                    <w:rPr>
                                      <w:sz w:val="26"/>
                                      <w:szCs w:val="26"/>
                                      <w:lang w:val="pl-PL"/>
                                    </w:rPr>
                                  </w:pP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t>makaron z 2 zupek chińskich</w:t>
                                  </w: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t>filet z kurczaka</w:t>
                                  </w: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t>puszka kukurydzy</w:t>
                                  </w: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t>por</w:t>
                                  </w: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t>mała kapusta pekińska</w:t>
                                  </w:r>
                                </w:p>
                                <w:p w:rsidR="00D55ADB" w:rsidRPr="00EA0CC2" w:rsidRDefault="00D55ADB" w:rsidP="00C76BC4">
                                  <w:pPr>
                                    <w:ind w:left="0"/>
                                    <w:rPr>
                                      <w:sz w:val="26"/>
                                      <w:szCs w:val="26"/>
                                    </w:rPr>
                                  </w:pPr>
                                </w:p>
                              </w:tc>
                              <w:tc>
                                <w:tcPr>
                                  <w:tcW w:w="4394" w:type="dxa"/>
                                </w:tcPr>
                                <w:p w:rsidR="00D55ADB" w:rsidRPr="00EA0CC2" w:rsidRDefault="00D55ADB" w:rsidP="00C76BC4">
                                  <w:pPr>
                                    <w:rPr>
                                      <w:sz w:val="26"/>
                                      <w:szCs w:val="26"/>
                                      <w:lang w:val="pl-PL"/>
                                    </w:rPr>
                                  </w:pPr>
                                </w:p>
                                <w:p w:rsidR="00D55ADB" w:rsidRPr="00EA0CC2" w:rsidRDefault="00D55ADB" w:rsidP="00C76BC4">
                                  <w:pPr>
                                    <w:rPr>
                                      <w:sz w:val="26"/>
                                      <w:szCs w:val="26"/>
                                      <w:lang w:val="pl-PL"/>
                                    </w:rPr>
                                  </w:pP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t>2 średnie czerwone papryki ( lub inne kolory)</w:t>
                                  </w: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t>majonez</w:t>
                                  </w:r>
                                </w:p>
                                <w:p w:rsidR="00D55ADB" w:rsidRPr="00EA0CC2" w:rsidRDefault="00D55ADB" w:rsidP="00C76BC4">
                                  <w:pPr>
                                    <w:rPr>
                                      <w:sz w:val="26"/>
                                      <w:szCs w:val="26"/>
                                      <w:lang w:val="pl-PL"/>
                                    </w:rPr>
                                  </w:pPr>
                                  <w:r w:rsidRPr="00EA0CC2">
                                    <w:rPr>
                                      <w:sz w:val="26"/>
                                      <w:szCs w:val="26"/>
                                      <w:lang w:val="pl-PL"/>
                                    </w:rPr>
                                    <w:t>•</w:t>
                                  </w:r>
                                  <w:r w:rsidRPr="00EA0CC2">
                                    <w:rPr>
                                      <w:sz w:val="26"/>
                                      <w:szCs w:val="26"/>
                                      <w:lang w:val="pl-PL"/>
                                    </w:rPr>
                                    <w:tab/>
                                  </w:r>
                                  <w:r w:rsidR="00EA0CC2" w:rsidRPr="00EA0CC2">
                                    <w:rPr>
                                      <w:sz w:val="26"/>
                                      <w:szCs w:val="26"/>
                                      <w:lang w:val="pl-PL"/>
                                    </w:rPr>
                                    <w:t>sól, pieprz</w:t>
                                  </w:r>
                                </w:p>
                                <w:p w:rsidR="00D55ADB" w:rsidRPr="00EA0CC2" w:rsidRDefault="00D55ADB" w:rsidP="00C76BC4">
                                  <w:pPr>
                                    <w:ind w:left="0"/>
                                    <w:rPr>
                                      <w:sz w:val="26"/>
                                      <w:szCs w:val="26"/>
                                      <w:lang w:val="pl-PL"/>
                                    </w:rPr>
                                  </w:pPr>
                                  <w:r w:rsidRPr="00EA0CC2">
                                    <w:rPr>
                                      <w:sz w:val="26"/>
                                      <w:szCs w:val="26"/>
                                      <w:lang w:val="pl-PL"/>
                                    </w:rPr>
                                    <w:t>•</w:t>
                                  </w:r>
                                  <w:r w:rsidRPr="00EA0CC2">
                                    <w:rPr>
                                      <w:sz w:val="26"/>
                                      <w:szCs w:val="26"/>
                                      <w:lang w:val="pl-PL"/>
                                    </w:rPr>
                                    <w:tab/>
                                    <w:t>przyprawa gyros</w:t>
                                  </w:r>
                                </w:p>
                              </w:tc>
                            </w:tr>
                          </w:tbl>
                          <w:p w:rsidR="00D55ADB" w:rsidRPr="00EA0CC2" w:rsidRDefault="00D55ADB" w:rsidP="00CD3D0E">
                            <w:pPr>
                              <w:rPr>
                                <w:sz w:val="26"/>
                                <w:szCs w:val="26"/>
                                <w:lang w:val="pl-PL"/>
                              </w:rPr>
                            </w:pPr>
                            <w:r w:rsidRPr="00EA0CC2">
                              <w:rPr>
                                <w:sz w:val="26"/>
                                <w:szCs w:val="26"/>
                                <w:lang w:val="pl-PL"/>
                              </w:rPr>
                              <w:t>Sposób wykonania:</w:t>
                            </w:r>
                          </w:p>
                          <w:p w:rsidR="00EA0CC2" w:rsidRDefault="00D55ADB" w:rsidP="00CD3D0E">
                            <w:pPr>
                              <w:rPr>
                                <w:sz w:val="26"/>
                                <w:szCs w:val="26"/>
                                <w:lang w:val="pl-PL"/>
                              </w:rPr>
                            </w:pPr>
                            <w:r w:rsidRPr="00EA0CC2">
                              <w:rPr>
                                <w:sz w:val="26"/>
                                <w:szCs w:val="26"/>
                                <w:lang w:val="pl-PL"/>
                              </w:rPr>
                              <w:t xml:space="preserve">Makaron połamać i zalać w misce gorącą </w:t>
                            </w:r>
                            <w:r w:rsidR="003A136B" w:rsidRPr="00EA0CC2">
                              <w:rPr>
                                <w:sz w:val="26"/>
                                <w:szCs w:val="26"/>
                                <w:lang w:val="pl-PL"/>
                              </w:rPr>
                              <w:t>wodą. Nie</w:t>
                            </w:r>
                            <w:r w:rsidRPr="00EA0CC2">
                              <w:rPr>
                                <w:sz w:val="26"/>
                                <w:szCs w:val="26"/>
                                <w:lang w:val="pl-PL"/>
                              </w:rPr>
                              <w:t xml:space="preserve"> musi być nią cały </w:t>
                            </w:r>
                            <w:r w:rsidR="003A136B" w:rsidRPr="00EA0CC2">
                              <w:rPr>
                                <w:sz w:val="26"/>
                                <w:szCs w:val="26"/>
                                <w:lang w:val="pl-PL"/>
                              </w:rPr>
                              <w:t>zakryty. Przykryć</w:t>
                            </w:r>
                            <w:r w:rsidRPr="00EA0CC2">
                              <w:rPr>
                                <w:sz w:val="26"/>
                                <w:szCs w:val="26"/>
                                <w:lang w:val="pl-PL"/>
                              </w:rPr>
                              <w:t xml:space="preserve"> i odstawić aż </w:t>
                            </w:r>
                            <w:r w:rsidR="003A136B" w:rsidRPr="00EA0CC2">
                              <w:rPr>
                                <w:sz w:val="26"/>
                                <w:szCs w:val="26"/>
                                <w:lang w:val="pl-PL"/>
                              </w:rPr>
                              <w:t>ostygnie. Kurczaka</w:t>
                            </w:r>
                            <w:r w:rsidRPr="00EA0CC2">
                              <w:rPr>
                                <w:sz w:val="26"/>
                                <w:szCs w:val="26"/>
                                <w:lang w:val="pl-PL"/>
                              </w:rPr>
                              <w:t xml:space="preserve"> pokroić w </w:t>
                            </w:r>
                            <w:r w:rsidR="003A136B" w:rsidRPr="00EA0CC2">
                              <w:rPr>
                                <w:sz w:val="26"/>
                                <w:szCs w:val="26"/>
                                <w:lang w:val="pl-PL"/>
                              </w:rPr>
                              <w:t>kostkę, posypać</w:t>
                            </w:r>
                            <w:r w:rsidRPr="00EA0CC2">
                              <w:rPr>
                                <w:sz w:val="26"/>
                                <w:szCs w:val="26"/>
                                <w:lang w:val="pl-PL"/>
                              </w:rPr>
                              <w:t xml:space="preserve"> przyprawą do </w:t>
                            </w:r>
                            <w:r w:rsidR="003A136B" w:rsidRPr="00EA0CC2">
                              <w:rPr>
                                <w:sz w:val="26"/>
                                <w:szCs w:val="26"/>
                                <w:lang w:val="pl-PL"/>
                              </w:rPr>
                              <w:t>gyros</w:t>
                            </w:r>
                            <w:r w:rsidR="003A136B">
                              <w:rPr>
                                <w:sz w:val="26"/>
                                <w:szCs w:val="26"/>
                                <w:lang w:val="pl-PL"/>
                              </w:rPr>
                              <w:t>a</w:t>
                            </w:r>
                            <w:r w:rsidRPr="00EA0CC2">
                              <w:rPr>
                                <w:sz w:val="26"/>
                                <w:szCs w:val="26"/>
                                <w:lang w:val="pl-PL"/>
                              </w:rPr>
                              <w:t xml:space="preserve"> i dokładnie wymieszać.</w:t>
                            </w:r>
                          </w:p>
                          <w:p w:rsidR="00EA0CC2" w:rsidRDefault="00D55ADB" w:rsidP="00CD3D0E">
                            <w:pPr>
                              <w:rPr>
                                <w:sz w:val="26"/>
                                <w:szCs w:val="26"/>
                                <w:lang w:val="pl-PL"/>
                              </w:rPr>
                            </w:pPr>
                            <w:r w:rsidRPr="00EA0CC2">
                              <w:rPr>
                                <w:sz w:val="26"/>
                                <w:szCs w:val="26"/>
                                <w:lang w:val="pl-PL"/>
                              </w:rPr>
                              <w:t>Podsmażyć na patelni.</w:t>
                            </w:r>
                            <w:r w:rsidR="003A136B">
                              <w:rPr>
                                <w:sz w:val="26"/>
                                <w:szCs w:val="26"/>
                                <w:lang w:val="pl-PL"/>
                              </w:rPr>
                              <w:t xml:space="preserve"> </w:t>
                            </w:r>
                            <w:r w:rsidRPr="00EA0CC2">
                              <w:rPr>
                                <w:sz w:val="26"/>
                                <w:szCs w:val="26"/>
                                <w:lang w:val="pl-PL"/>
                              </w:rPr>
                              <w:t xml:space="preserve">Przełożyć do </w:t>
                            </w:r>
                            <w:r w:rsidR="003A136B" w:rsidRPr="00EA0CC2">
                              <w:rPr>
                                <w:sz w:val="26"/>
                                <w:szCs w:val="26"/>
                                <w:lang w:val="pl-PL"/>
                              </w:rPr>
                              <w:t>miski. Dodać</w:t>
                            </w:r>
                            <w:r w:rsidRPr="00EA0CC2">
                              <w:rPr>
                                <w:sz w:val="26"/>
                                <w:szCs w:val="26"/>
                                <w:lang w:val="pl-PL"/>
                              </w:rPr>
                              <w:t xml:space="preserve"> kukurydzę (najpierw trzeba wylać z niej </w:t>
                            </w:r>
                            <w:r w:rsidR="003A136B" w:rsidRPr="00EA0CC2">
                              <w:rPr>
                                <w:sz w:val="26"/>
                                <w:szCs w:val="26"/>
                                <w:lang w:val="pl-PL"/>
                              </w:rPr>
                              <w:t>wodę. Kapustę</w:t>
                            </w:r>
                            <w:r w:rsidRPr="00EA0CC2">
                              <w:rPr>
                                <w:sz w:val="26"/>
                                <w:szCs w:val="26"/>
                                <w:lang w:val="pl-PL"/>
                              </w:rPr>
                              <w:t xml:space="preserve"> pekińską drobno posiekać, paprykę pokroić na pół i drobno </w:t>
                            </w:r>
                            <w:r w:rsidR="003A136B" w:rsidRPr="00EA0CC2">
                              <w:rPr>
                                <w:sz w:val="26"/>
                                <w:szCs w:val="26"/>
                                <w:lang w:val="pl-PL"/>
                              </w:rPr>
                              <w:t>pokroić. Wszystkie</w:t>
                            </w:r>
                            <w:r w:rsidRPr="00EA0CC2">
                              <w:rPr>
                                <w:sz w:val="26"/>
                                <w:szCs w:val="26"/>
                                <w:lang w:val="pl-PL"/>
                              </w:rPr>
                              <w:t xml:space="preserve"> warzywa dodać do kurczaka.</w:t>
                            </w:r>
                          </w:p>
                          <w:p w:rsidR="00D55ADB" w:rsidRPr="00EA0CC2" w:rsidRDefault="00D55ADB" w:rsidP="00CD3D0E">
                            <w:pPr>
                              <w:rPr>
                                <w:sz w:val="26"/>
                                <w:szCs w:val="26"/>
                                <w:lang w:val="pl-PL"/>
                              </w:rPr>
                            </w:pPr>
                            <w:r w:rsidRPr="00EA0CC2">
                              <w:rPr>
                                <w:sz w:val="26"/>
                                <w:szCs w:val="26"/>
                                <w:lang w:val="pl-PL"/>
                              </w:rPr>
                              <w:t xml:space="preserve">Dodać </w:t>
                            </w:r>
                            <w:r w:rsidR="003A136B" w:rsidRPr="00EA0CC2">
                              <w:rPr>
                                <w:sz w:val="26"/>
                                <w:szCs w:val="26"/>
                                <w:lang w:val="pl-PL"/>
                              </w:rPr>
                              <w:t>makaron, (jeśli</w:t>
                            </w:r>
                            <w:r w:rsidRPr="00EA0CC2">
                              <w:rPr>
                                <w:sz w:val="26"/>
                                <w:szCs w:val="26"/>
                                <w:lang w:val="pl-PL"/>
                              </w:rPr>
                              <w:t xml:space="preserve"> jest jeszcze ciepły trzeba </w:t>
                            </w:r>
                            <w:r w:rsidR="003A136B" w:rsidRPr="00EA0CC2">
                              <w:rPr>
                                <w:sz w:val="26"/>
                                <w:szCs w:val="26"/>
                                <w:lang w:val="pl-PL"/>
                              </w:rPr>
                              <w:t>poczekać), przyprawy</w:t>
                            </w:r>
                            <w:r w:rsidRPr="00EA0CC2">
                              <w:rPr>
                                <w:sz w:val="26"/>
                                <w:szCs w:val="26"/>
                                <w:lang w:val="pl-PL"/>
                              </w:rPr>
                              <w:t xml:space="preserve"> (</w:t>
                            </w:r>
                            <w:r w:rsidR="003A136B" w:rsidRPr="00EA0CC2">
                              <w:rPr>
                                <w:sz w:val="26"/>
                                <w:szCs w:val="26"/>
                                <w:lang w:val="pl-PL"/>
                              </w:rPr>
                              <w:t>sól, pieprz</w:t>
                            </w:r>
                            <w:r w:rsidRPr="00EA0CC2">
                              <w:rPr>
                                <w:sz w:val="26"/>
                                <w:szCs w:val="26"/>
                                <w:lang w:val="pl-PL"/>
                              </w:rPr>
                              <w:t>) i majonez cały mały słoik wszystko dokładnie wymieszać.</w:t>
                            </w:r>
                          </w:p>
                          <w:p w:rsidR="00D55ADB" w:rsidRPr="00EA0CC2" w:rsidRDefault="00D55ADB" w:rsidP="00CD3D0E">
                            <w:pPr>
                              <w:rPr>
                                <w:sz w:val="26"/>
                                <w:szCs w:val="26"/>
                                <w:lang w:val="pl-PL"/>
                              </w:rPr>
                            </w:pPr>
                            <w:r w:rsidRPr="00EA0CC2">
                              <w:rPr>
                                <w:sz w:val="26"/>
                                <w:szCs w:val="26"/>
                                <w:lang w:val="pl-PL"/>
                              </w:rPr>
                              <w:t xml:space="preserve">Rada: </w:t>
                            </w:r>
                          </w:p>
                          <w:p w:rsidR="00D55ADB" w:rsidRPr="00EA0CC2" w:rsidRDefault="00D55ADB" w:rsidP="00CD3D0E">
                            <w:pPr>
                              <w:rPr>
                                <w:sz w:val="26"/>
                                <w:szCs w:val="26"/>
                                <w:lang w:val="pl-PL"/>
                              </w:rPr>
                            </w:pPr>
                            <w:r w:rsidRPr="00EA0CC2">
                              <w:rPr>
                                <w:sz w:val="26"/>
                                <w:szCs w:val="26"/>
                                <w:lang w:val="pl-PL"/>
                              </w:rPr>
                              <w:t xml:space="preserve">Sałatka bardzo zyskuje, gdy po wymieszaniu wszystkiego odstawi się ją do </w:t>
                            </w:r>
                            <w:r w:rsidR="003A136B" w:rsidRPr="00EA0CC2">
                              <w:rPr>
                                <w:sz w:val="26"/>
                                <w:szCs w:val="26"/>
                                <w:lang w:val="pl-PL"/>
                              </w:rPr>
                              <w:t>lodówki, na co</w:t>
                            </w:r>
                            <w:r w:rsidRPr="00EA0CC2">
                              <w:rPr>
                                <w:sz w:val="26"/>
                                <w:szCs w:val="26"/>
                                <w:lang w:val="pl-PL"/>
                              </w:rPr>
                              <w:t xml:space="preserve"> najmniej godzinę.</w:t>
                            </w:r>
                          </w:p>
                          <w:p w:rsidR="00D55ADB" w:rsidRDefault="00D55ADB" w:rsidP="00CD3D0E">
                            <w:pPr>
                              <w:rPr>
                                <w:lang w:val="pl-PL"/>
                              </w:rPr>
                            </w:pPr>
                          </w:p>
                          <w:p w:rsidR="00D55ADB" w:rsidRPr="00C76BC4" w:rsidRDefault="00D55ADB" w:rsidP="00C76BC4">
                            <w:pPr>
                              <w:spacing w:before="0"/>
                              <w:ind w:left="142" w:right="142"/>
                              <w:jc w:val="right"/>
                              <w:rPr>
                                <w:rFonts w:ascii="Segoe Script" w:hAnsi="Segoe Script"/>
                                <w:lang w:val="pl-PL"/>
                              </w:rPr>
                            </w:pPr>
                            <w:r>
                              <w:rPr>
                                <w:rFonts w:ascii="Segoe Script" w:hAnsi="Segoe Script"/>
                                <w:lang w:val="pl-PL"/>
                              </w:rPr>
                              <w:t>Opracował</w:t>
                            </w:r>
                          </w:p>
                          <w:p w:rsidR="00D55ADB" w:rsidRDefault="00D55ADB" w:rsidP="00C76BC4">
                            <w:pPr>
                              <w:spacing w:before="0"/>
                              <w:ind w:left="142" w:right="142"/>
                              <w:jc w:val="right"/>
                            </w:pPr>
                            <w:r>
                              <w:rPr>
                                <w:rFonts w:ascii="Segoe Script" w:hAnsi="Segoe Script"/>
                                <w:lang w:val="pl-PL"/>
                              </w:rPr>
                              <w:t>Bartek Tyza</w:t>
                            </w:r>
                          </w:p>
                          <w:p w:rsidR="00D55ADB" w:rsidRPr="00C76BC4" w:rsidRDefault="00D55ADB" w:rsidP="00C76BC4">
                            <w:pPr>
                              <w:jc w:val="right"/>
                              <w:rPr>
                                <w:rFonts w:ascii="Segoe Script" w:hAnsi="Segoe Script"/>
                                <w:lang w:val="pl-PL"/>
                              </w:rPr>
                            </w:pPr>
                          </w:p>
                          <w:p w:rsidR="00D55ADB" w:rsidRPr="00CD3D0E" w:rsidRDefault="00D55ADB" w:rsidP="00C76BC4">
                            <w:pPr>
                              <w:rPr>
                                <w:lang w:val="pl-PL"/>
                              </w:rPr>
                            </w:pPr>
                          </w:p>
                        </w:tc>
                      </w:tr>
                    </w:tbl>
                    <w:p w:rsidR="00D55ADB" w:rsidRPr="00CD3D0E" w:rsidRDefault="00D55ADB" w:rsidP="00CD3D0E">
                      <w:pPr>
                        <w:rPr>
                          <w:lang w:val="pl-PL"/>
                        </w:rPr>
                      </w:pPr>
                    </w:p>
                  </w:txbxContent>
                </v:textbox>
                <w10:wrap type="square" side="left" anchorx="page" anchory="margin"/>
              </v:shape>
            </w:pict>
          </mc:Fallback>
        </mc:AlternateContent>
      </w:r>
    </w:p>
    <w:p w:rsidR="00862DF0" w:rsidRPr="00D00463" w:rsidRDefault="00862DF0" w:rsidP="00E563D6">
      <w:pPr>
        <w:pStyle w:val="Nagwek2"/>
        <w:rPr>
          <w:lang w:val="pl-PL"/>
        </w:rPr>
      </w:pPr>
    </w:p>
    <w:tbl>
      <w:tblPr>
        <w:tblStyle w:val="NewsletterTable"/>
        <w:tblW w:w="3220" w:type="pct"/>
        <w:tblLook w:val="0660" w:firstRow="1" w:lastRow="1" w:firstColumn="0" w:lastColumn="0" w:noHBand="1" w:noVBand="1"/>
        <w:tblDescription w:val="Title"/>
      </w:tblPr>
      <w:tblGrid>
        <w:gridCol w:w="6931"/>
      </w:tblGrid>
      <w:tr w:rsidR="00862DF0" w:rsidRPr="00D00463" w:rsidTr="00D55ADB">
        <w:trPr>
          <w:cnfStyle w:val="100000000000" w:firstRow="1" w:lastRow="0" w:firstColumn="0" w:lastColumn="0" w:oddVBand="0" w:evenVBand="0" w:oddHBand="0" w:evenHBand="0" w:firstRowFirstColumn="0" w:firstRowLastColumn="0" w:lastRowFirstColumn="0" w:lastRowLastColumn="0"/>
        </w:trPr>
        <w:tc>
          <w:tcPr>
            <w:tcW w:w="5000" w:type="pct"/>
          </w:tcPr>
          <w:p w:rsidR="00862DF0" w:rsidRPr="007811E2" w:rsidRDefault="00862DF0" w:rsidP="00D55ADB">
            <w:pPr>
              <w:pStyle w:val="Obszartabel"/>
              <w:rPr>
                <w:b/>
                <w:i/>
                <w:sz w:val="32"/>
                <w:szCs w:val="32"/>
                <w:u w:val="single"/>
                <w:lang w:val="pl-PL"/>
              </w:rPr>
            </w:pPr>
          </w:p>
        </w:tc>
      </w:tr>
      <w:tr w:rsidR="00862DF0" w:rsidRPr="00D00463" w:rsidTr="00D55ADB">
        <w:tc>
          <w:tcPr>
            <w:tcW w:w="5000" w:type="pct"/>
          </w:tcPr>
          <w:p w:rsidR="00862DF0" w:rsidRPr="007811E2" w:rsidRDefault="00FC04C1" w:rsidP="00FC04C1">
            <w:pPr>
              <w:pStyle w:val="Tytu"/>
              <w:jc w:val="center"/>
              <w:rPr>
                <w:b/>
                <w:i/>
                <w:sz w:val="32"/>
                <w:szCs w:val="32"/>
                <w:u w:val="single"/>
                <w:lang w:val="pl-PL"/>
              </w:rPr>
            </w:pPr>
            <w:r w:rsidRPr="007811E2">
              <w:rPr>
                <w:b/>
                <w:i/>
                <w:sz w:val="32"/>
                <w:szCs w:val="32"/>
                <w:u w:val="single"/>
                <w:lang w:val="pl-PL"/>
              </w:rPr>
              <w:t>HOROSKOP</w:t>
            </w:r>
          </w:p>
        </w:tc>
      </w:tr>
      <w:tr w:rsidR="00862DF0" w:rsidRPr="00D00463" w:rsidTr="00D55ADB">
        <w:trPr>
          <w:cnfStyle w:val="010000000000" w:firstRow="0" w:lastRow="1" w:firstColumn="0" w:lastColumn="0" w:oddVBand="0" w:evenVBand="0" w:oddHBand="0" w:evenHBand="0" w:firstRowFirstColumn="0" w:firstRowLastColumn="0" w:lastRowFirstColumn="0" w:lastRowLastColumn="0"/>
        </w:trPr>
        <w:tc>
          <w:tcPr>
            <w:tcW w:w="5000" w:type="pct"/>
          </w:tcPr>
          <w:p w:rsidR="00862DF0" w:rsidRPr="00D00463" w:rsidRDefault="00862DF0" w:rsidP="00D55ADB">
            <w:pPr>
              <w:pStyle w:val="Obszartabel"/>
              <w:rPr>
                <w:lang w:val="pl-PL"/>
              </w:rPr>
            </w:pPr>
          </w:p>
        </w:tc>
      </w:tr>
    </w:tbl>
    <w:p w:rsidR="00862DF0" w:rsidRPr="00D00463" w:rsidRDefault="00E563D6" w:rsidP="00862DF0">
      <w:pPr>
        <w:pStyle w:val="Organizacja"/>
        <w:rPr>
          <w:lang w:val="pl-PL"/>
        </w:rPr>
      </w:pPr>
      <w:r w:rsidRPr="00D00463">
        <w:rPr>
          <w:noProof/>
          <w:lang w:val="pl-PL" w:eastAsia="pl-PL"/>
        </w:rPr>
        <mc:AlternateContent>
          <mc:Choice Requires="wps">
            <w:drawing>
              <wp:anchor distT="0" distB="0" distL="114300" distR="114300" simplePos="0" relativeHeight="251672576" behindDoc="0" locked="0" layoutInCell="1" allowOverlap="0" wp14:anchorId="140217B6" wp14:editId="2F54702B">
                <wp:simplePos x="0" y="0"/>
                <wp:positionH relativeFrom="page">
                  <wp:posOffset>5000625</wp:posOffset>
                </wp:positionH>
                <wp:positionV relativeFrom="margin">
                  <wp:posOffset>-190500</wp:posOffset>
                </wp:positionV>
                <wp:extent cx="2209800" cy="9117965"/>
                <wp:effectExtent l="0" t="0" r="0" b="6985"/>
                <wp:wrapSquare wrapText="left"/>
                <wp:docPr id="12" name="Pole tekstowe 12" descr="Newsletter sidebar 1"/>
                <wp:cNvGraphicFramePr/>
                <a:graphic xmlns:a="http://schemas.openxmlformats.org/drawingml/2006/main">
                  <a:graphicData uri="http://schemas.microsoft.com/office/word/2010/wordprocessingShape">
                    <wps:wsp>
                      <wps:cNvSpPr txBox="1"/>
                      <wps:spPr>
                        <a:xfrm>
                          <a:off x="0" y="0"/>
                          <a:ext cx="2209800" cy="911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NewsletterTable"/>
                              <w:tblW w:w="5000" w:type="pct"/>
                              <w:tblLook w:val="04A0" w:firstRow="1" w:lastRow="0" w:firstColumn="1" w:lastColumn="0" w:noHBand="0" w:noVBand="1"/>
                              <w:tblDescription w:val="Callout table"/>
                            </w:tblPr>
                            <w:tblGrid>
                              <w:gridCol w:w="3412"/>
                            </w:tblGrid>
                            <w:tr w:rsidR="00D55ADB" w:rsidTr="00D55ADB">
                              <w:trPr>
                                <w:cnfStyle w:val="100000000000" w:firstRow="1" w:lastRow="0" w:firstColumn="0" w:lastColumn="0" w:oddVBand="0" w:evenVBand="0" w:oddHBand="0" w:evenHBand="0" w:firstRowFirstColumn="0" w:firstRowLastColumn="0" w:lastRowFirstColumn="0" w:lastRowLastColumn="0"/>
                              </w:trPr>
                              <w:tc>
                                <w:tcPr>
                                  <w:tcW w:w="3439" w:type="dxa"/>
                                </w:tcPr>
                                <w:p w:rsidR="00D55ADB" w:rsidRDefault="00D55ADB" w:rsidP="00D62165">
                                  <w:pPr>
                                    <w:pStyle w:val="Obszartabel"/>
                                  </w:pPr>
                                </w:p>
                              </w:tc>
                            </w:tr>
                            <w:tr w:rsidR="00D55ADB" w:rsidRPr="00EA0CC2" w:rsidTr="00D55ADB">
                              <w:trPr>
                                <w:trHeight w:val="5426"/>
                              </w:trPr>
                              <w:tc>
                                <w:tcPr>
                                  <w:tcW w:w="3439" w:type="dxa"/>
                                </w:tcPr>
                                <w:p w:rsidR="00D55ADB" w:rsidRPr="00482F0F" w:rsidRDefault="00D55ADB" w:rsidP="00D62165">
                                  <w:pPr>
                                    <w:pStyle w:val="Nagwek2"/>
                                    <w:spacing w:before="0" w:after="0"/>
                                    <w:ind w:left="142" w:right="142"/>
                                    <w:outlineLvl w:val="1"/>
                                    <w:rPr>
                                      <w:lang w:val="pl-PL"/>
                                    </w:rPr>
                                  </w:pPr>
                                </w:p>
                                <w:p w:rsidR="00D55ADB" w:rsidRPr="00DF13A7" w:rsidRDefault="00D55ADB" w:rsidP="00D62165">
                                  <w:pPr>
                                    <w:rPr>
                                      <w:b/>
                                      <w:color w:val="956AAC" w:themeColor="accent5"/>
                                      <w:lang w:val="pl-PL"/>
                                    </w:rPr>
                                  </w:pPr>
                                  <w:r>
                                    <w:rPr>
                                      <w:noProof/>
                                      <w:lang w:val="pl-PL" w:eastAsia="pl-PL"/>
                                    </w:rPr>
                                    <w:drawing>
                                      <wp:inline distT="0" distB="0" distL="0" distR="0" wp14:anchorId="0908F8A0" wp14:editId="3836CFB8">
                                        <wp:extent cx="1714500" cy="2057401"/>
                                        <wp:effectExtent l="76200" t="76200" r="76200" b="7620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24">
                                                  <a:extLst>
                                                    <a:ext uri="{28A0092B-C50C-407E-A947-70E740481C1C}">
                                                      <a14:useLocalDpi xmlns:a14="http://schemas.microsoft.com/office/drawing/2010/main" val="0"/>
                                                    </a:ext>
                                                  </a:extLst>
                                                </a:blip>
                                                <a:stretch>
                                                  <a:fillRect/>
                                                </a:stretch>
                                              </pic:blipFill>
                                              <pic:spPr bwMode="auto">
                                                <a:xfrm>
                                                  <a:off x="0" y="0"/>
                                                  <a:ext cx="1715222" cy="2058267"/>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rsidRPr="00DF13A7">
                                    <w:rPr>
                                      <w:b/>
                                      <w:color w:val="956AAC" w:themeColor="accent5"/>
                                      <w:lang w:val="pl-PL"/>
                                    </w:rPr>
                                    <w:t xml:space="preserve">Ryby 20.02 - 20.03 </w:t>
                                  </w:r>
                                </w:p>
                                <w:p w:rsidR="00D55ADB" w:rsidRPr="00C157F8" w:rsidRDefault="00D55ADB" w:rsidP="00D62165">
                                  <w:pPr>
                                    <w:rPr>
                                      <w:lang w:val="pl-PL"/>
                                    </w:rPr>
                                  </w:pPr>
                                  <w:r w:rsidRPr="00E563D6">
                                    <w:rPr>
                                      <w:lang w:val="pl-PL"/>
                                    </w:rPr>
                                    <w:t xml:space="preserve">Będziesz mieć przez jakiś czas pecha. Niektóre rzeczy Ci nie będą wychodzić, ale nie przejmuj się, gdyż to wszystko się zmieni wraz z nadejściem wiosny. Teraz uważaj na siebie i staraj się nie przechodzić pod drabiną i nie rozsypywać soli. Warto zagrać w Lotto, albo wystartować w konkursie-sukces murowany! Uważaj jednak, by swoim postępowaniem nie stracić przyjaciół. Nie zadzieraj nosa! </w:t>
                                  </w:r>
                                  <w:r w:rsidRPr="00756549">
                                    <w:rPr>
                                      <w:lang w:val="pl-PL"/>
                                    </w:rPr>
                                    <w:t>Podczas wakacji czeka Cię niespodzianka.</w:t>
                                  </w:r>
                                </w:p>
                                <w:p w:rsidR="00D55ADB" w:rsidRPr="00DF13A7" w:rsidRDefault="00D55ADB" w:rsidP="00D62165">
                                  <w:pPr>
                                    <w:rPr>
                                      <w:b/>
                                      <w:color w:val="956AAC" w:themeColor="accent5"/>
                                      <w:lang w:val="pl-PL"/>
                                    </w:rPr>
                                  </w:pPr>
                                  <w:r w:rsidRPr="00DF13A7">
                                    <w:rPr>
                                      <w:b/>
                                      <w:color w:val="956AAC" w:themeColor="accent5"/>
                                      <w:lang w:val="pl-PL"/>
                                    </w:rPr>
                                    <w:t>Waga 23.09. - 23.10.</w:t>
                                  </w:r>
                                </w:p>
                                <w:p w:rsidR="00D55ADB" w:rsidRPr="00C157F8" w:rsidRDefault="00D55ADB" w:rsidP="00D62165">
                                  <w:pPr>
                                    <w:rPr>
                                      <w:lang w:val="pl-PL"/>
                                    </w:rPr>
                                  </w:pPr>
                                  <w:r w:rsidRPr="00E563D6">
                                    <w:rPr>
                                      <w:lang w:val="pl-PL"/>
                                    </w:rPr>
                                    <w:t xml:space="preserve"> Nowy Rok to także nowe wyzwania. Czeka Cię mnóstwo pracy, ale na pewno sobie z nią poradzisz. Zdobędziesz doświadczenie i nauczkę na przyszłość. W najbliższym czasie nie planuj dalszych wyjazdów, a jeśli już, musisz pilnować bagażu.</w:t>
                                  </w:r>
                                </w:p>
                                <w:p w:rsidR="00D55ADB" w:rsidRPr="00D00463" w:rsidRDefault="00D55ADB" w:rsidP="00D62165">
                                  <w:pPr>
                                    <w:rPr>
                                      <w:lang w:val="pl-PL"/>
                                    </w:rPr>
                                  </w:pPr>
                                </w:p>
                              </w:tc>
                            </w:tr>
                          </w:tbl>
                          <w:p w:rsidR="00D55ADB" w:rsidRPr="00C157F8" w:rsidRDefault="00D55ADB" w:rsidP="00D62165">
                            <w:pPr>
                              <w:pStyle w:val="Fotograficzna"/>
                              <w:rPr>
                                <w:lang w:val="pl-P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0217B6" id="Pole tekstowe 12" o:spid="_x0000_s1032" type="#_x0000_t202" alt="Newsletter sidebar 1" style="position:absolute;left:0;text-align:left;margin-left:393.75pt;margin-top:-15pt;width:174pt;height:717.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" o:allowoverlap="f" filled="f" stroked="f" strokeweight=".5pt">
                <v:textbox inset="1.44pt,0,1.44pt,0">
                  <w:txbxContent>
                    <w:tbl>
                      <w:tblPr>
                        <w:tblStyle w:val="NewsletterTable"/>
                        <w:tblW w:w="5000" w:type="pct"/>
                        <w:tblLook w:val="04A0" w:firstRow="1" w:lastRow="0" w:firstColumn="1" w:lastColumn="0" w:noHBand="0" w:noVBand="1"/>
                        <w:tblDescription w:val="Callout table"/>
                      </w:tblPr>
                      <w:tblGrid>
                        <w:gridCol w:w="3412"/>
                      </w:tblGrid>
                      <w:tr w:rsidR="00D55ADB" w:rsidTr="00D55ADB">
                        <w:trPr>
                          <w:cnfStyle w:val="100000000000" w:firstRow="1" w:lastRow="0" w:firstColumn="0" w:lastColumn="0" w:oddVBand="0" w:evenVBand="0" w:oddHBand="0" w:evenHBand="0" w:firstRowFirstColumn="0" w:firstRowLastColumn="0" w:lastRowFirstColumn="0" w:lastRowLastColumn="0"/>
                        </w:trPr>
                        <w:tc>
                          <w:tcPr>
                            <w:tcW w:w="3439" w:type="dxa"/>
                          </w:tcPr>
                          <w:p w:rsidR="00D55ADB" w:rsidRDefault="00D55ADB" w:rsidP="00D62165">
                            <w:pPr>
                              <w:pStyle w:val="Obszartabel"/>
                            </w:pPr>
                          </w:p>
                        </w:tc>
                      </w:tr>
                      <w:tr w:rsidR="00D55ADB" w:rsidRPr="00EA0CC2" w:rsidTr="00D55ADB">
                        <w:trPr>
                          <w:trHeight w:val="5426"/>
                        </w:trPr>
                        <w:tc>
                          <w:tcPr>
                            <w:tcW w:w="3439" w:type="dxa"/>
                          </w:tcPr>
                          <w:p w:rsidR="00D55ADB" w:rsidRPr="00482F0F" w:rsidRDefault="00D55ADB" w:rsidP="00D62165">
                            <w:pPr>
                              <w:pStyle w:val="Nagwek2"/>
                              <w:spacing w:before="0" w:after="0"/>
                              <w:ind w:left="142" w:right="142"/>
                              <w:outlineLvl w:val="1"/>
                              <w:rPr>
                                <w:lang w:val="pl-PL"/>
                              </w:rPr>
                            </w:pPr>
                          </w:p>
                          <w:p w:rsidR="00D55ADB" w:rsidRPr="00DF13A7" w:rsidRDefault="00D55ADB" w:rsidP="00D62165">
                            <w:pPr>
                              <w:rPr>
                                <w:b/>
                                <w:color w:val="956AAC" w:themeColor="accent5"/>
                                <w:lang w:val="pl-PL"/>
                              </w:rPr>
                            </w:pPr>
                            <w:r>
                              <w:rPr>
                                <w:noProof/>
                                <w:lang w:val="pl-PL" w:eastAsia="pl-PL"/>
                              </w:rPr>
                              <w:drawing>
                                <wp:inline distT="0" distB="0" distL="0" distR="0" wp14:anchorId="0908F8A0" wp14:editId="3836CFB8">
                                  <wp:extent cx="1714500" cy="2057401"/>
                                  <wp:effectExtent l="76200" t="76200" r="76200" b="7620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24">
                                            <a:extLst>
                                              <a:ext uri="{28A0092B-C50C-407E-A947-70E740481C1C}">
                                                <a14:useLocalDpi xmlns:a14="http://schemas.microsoft.com/office/drawing/2010/main" val="0"/>
                                              </a:ext>
                                            </a:extLst>
                                          </a:blip>
                                          <a:stretch>
                                            <a:fillRect/>
                                          </a:stretch>
                                        </pic:blipFill>
                                        <pic:spPr bwMode="auto">
                                          <a:xfrm>
                                            <a:off x="0" y="0"/>
                                            <a:ext cx="1715222" cy="2058267"/>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rsidRPr="00DF13A7">
                              <w:rPr>
                                <w:b/>
                                <w:color w:val="956AAC" w:themeColor="accent5"/>
                                <w:lang w:val="pl-PL"/>
                              </w:rPr>
                              <w:t xml:space="preserve">Ryby 20.02 - 20.03 </w:t>
                            </w:r>
                          </w:p>
                          <w:p w:rsidR="00D55ADB" w:rsidRPr="00C157F8" w:rsidRDefault="00D55ADB" w:rsidP="00D62165">
                            <w:pPr>
                              <w:rPr>
                                <w:lang w:val="pl-PL"/>
                              </w:rPr>
                            </w:pPr>
                            <w:r w:rsidRPr="00E563D6">
                              <w:rPr>
                                <w:lang w:val="pl-PL"/>
                              </w:rPr>
                              <w:t xml:space="preserve">Będziesz mieć przez jakiś czas pecha. Niektóre rzeczy Ci nie będą wychodzić, ale nie przejmuj się, gdyż to wszystko się zmieni wraz z nadejściem wiosny. Teraz uważaj na siebie i staraj się nie przechodzić pod drabiną i nie rozsypywać soli. Warto zagrać w Lotto, albo wystartować w konkursie-sukces murowany! Uważaj jednak, by swoim postępowaniem nie stracić przyjaciół. Nie zadzieraj nosa! </w:t>
                            </w:r>
                            <w:r w:rsidRPr="00756549">
                              <w:rPr>
                                <w:lang w:val="pl-PL"/>
                              </w:rPr>
                              <w:t>Podczas wakacji czeka Cię niespodzianka.</w:t>
                            </w:r>
                          </w:p>
                          <w:p w:rsidR="00D55ADB" w:rsidRPr="00DF13A7" w:rsidRDefault="00D55ADB" w:rsidP="00D62165">
                            <w:pPr>
                              <w:rPr>
                                <w:b/>
                                <w:color w:val="956AAC" w:themeColor="accent5"/>
                                <w:lang w:val="pl-PL"/>
                              </w:rPr>
                            </w:pPr>
                            <w:r w:rsidRPr="00DF13A7">
                              <w:rPr>
                                <w:b/>
                                <w:color w:val="956AAC" w:themeColor="accent5"/>
                                <w:lang w:val="pl-PL"/>
                              </w:rPr>
                              <w:t>Waga 23.09. - 23.10.</w:t>
                            </w:r>
                          </w:p>
                          <w:p w:rsidR="00D55ADB" w:rsidRPr="00C157F8" w:rsidRDefault="00D55ADB" w:rsidP="00D62165">
                            <w:pPr>
                              <w:rPr>
                                <w:lang w:val="pl-PL"/>
                              </w:rPr>
                            </w:pPr>
                            <w:r w:rsidRPr="00E563D6">
                              <w:rPr>
                                <w:lang w:val="pl-PL"/>
                              </w:rPr>
                              <w:t xml:space="preserve"> Nowy Rok to także nowe wyzwania. Czeka Cię mnóstwo pracy, ale na pewno sobie z nią poradzisz. Zdobędziesz doświadczenie i nauczkę na przyszłość. W najbliższym czasie nie planuj dalszych wyjazdów, a jeśli już, musisz pilnować bagażu.</w:t>
                            </w:r>
                          </w:p>
                          <w:p w:rsidR="00D55ADB" w:rsidRPr="00D00463" w:rsidRDefault="00D55ADB" w:rsidP="00D62165">
                            <w:pPr>
                              <w:rPr>
                                <w:lang w:val="pl-PL"/>
                              </w:rPr>
                            </w:pPr>
                          </w:p>
                        </w:tc>
                      </w:tr>
                    </w:tbl>
                    <w:p w:rsidR="00D55ADB" w:rsidRPr="00C157F8" w:rsidRDefault="00D55ADB" w:rsidP="00D62165">
                      <w:pPr>
                        <w:pStyle w:val="Fotograficzna"/>
                        <w:rPr>
                          <w:lang w:val="pl-PL"/>
                        </w:rPr>
                      </w:pPr>
                    </w:p>
                  </w:txbxContent>
                </v:textbox>
                <w10:wrap type="square" side="left" anchorx="page" anchory="margin"/>
              </v:shape>
            </w:pict>
          </mc:Fallback>
        </mc:AlternateContent>
      </w:r>
    </w:p>
    <w:tbl>
      <w:tblPr>
        <w:tblStyle w:val="NewsletterTable"/>
        <w:tblW w:w="3220" w:type="pct"/>
        <w:tblLook w:val="0660" w:firstRow="1" w:lastRow="1" w:firstColumn="0" w:lastColumn="0" w:noHBand="1" w:noVBand="1"/>
        <w:tblDescription w:val="Intro letter"/>
      </w:tblPr>
      <w:tblGrid>
        <w:gridCol w:w="6931"/>
      </w:tblGrid>
      <w:tr w:rsidR="00862DF0" w:rsidRPr="00E563D6" w:rsidTr="00D55ADB">
        <w:trPr>
          <w:cnfStyle w:val="100000000000" w:firstRow="1" w:lastRow="0" w:firstColumn="0" w:lastColumn="0" w:oddVBand="0" w:evenVBand="0" w:oddHBand="0" w:evenHBand="0" w:firstRowFirstColumn="0" w:firstRowLastColumn="0" w:lastRowFirstColumn="0" w:lastRowLastColumn="0"/>
        </w:trPr>
        <w:tc>
          <w:tcPr>
            <w:tcW w:w="0" w:type="auto"/>
          </w:tcPr>
          <w:p w:rsidR="00862DF0" w:rsidRPr="00D00463" w:rsidRDefault="00862DF0" w:rsidP="00D55ADB">
            <w:pPr>
              <w:pStyle w:val="Obszartabel"/>
              <w:rPr>
                <w:lang w:val="pl-PL"/>
              </w:rPr>
            </w:pPr>
          </w:p>
        </w:tc>
      </w:tr>
      <w:tr w:rsidR="00862DF0" w:rsidRPr="00EA0CC2" w:rsidTr="00E563D6">
        <w:tc>
          <w:tcPr>
            <w:tcW w:w="6931" w:type="dxa"/>
          </w:tcPr>
          <w:p w:rsidR="00E563D6" w:rsidRPr="00DF13A7" w:rsidRDefault="00E563D6" w:rsidP="00E563D6">
            <w:pPr>
              <w:rPr>
                <w:b/>
                <w:color w:val="956AAC" w:themeColor="accent5"/>
                <w:lang w:val="pl-PL"/>
              </w:rPr>
            </w:pPr>
            <w:r w:rsidRPr="00DF13A7">
              <w:rPr>
                <w:b/>
                <w:color w:val="956AAC" w:themeColor="accent5"/>
                <w:lang w:val="pl-PL"/>
              </w:rPr>
              <w:t xml:space="preserve">  Baran 21.03 - 20.04 </w:t>
            </w:r>
          </w:p>
          <w:p w:rsidR="00E563D6" w:rsidRDefault="00E563D6" w:rsidP="00E563D6">
            <w:pPr>
              <w:rPr>
                <w:lang w:val="pl-PL"/>
              </w:rPr>
            </w:pPr>
            <w:r w:rsidRPr="00E563D6">
              <w:rPr>
                <w:lang w:val="pl-PL"/>
              </w:rPr>
              <w:t xml:space="preserve">Swoim postępowaniem zrażasz do siebie innych. Przestań być sobkiem i leniuchem. Jest nadzieja na zmianę, bo wkrótce spotkasz kogoś, kto Cię zmieni. Musisz mu jednak w tym pomóc. Zdrowie spoko, uważaj jednak na lekcjach w-f. Na koniec pierwszego semestru weźmiesz się ostro do pracy i zarobisz kilka przyzwoitych ocen.  </w:t>
            </w:r>
          </w:p>
          <w:p w:rsidR="007811E2" w:rsidRDefault="007811E2" w:rsidP="00E563D6">
            <w:pPr>
              <w:rPr>
                <w:lang w:val="pl-PL"/>
              </w:rPr>
            </w:pPr>
          </w:p>
          <w:p w:rsidR="007811E2" w:rsidRPr="00E563D6" w:rsidRDefault="007811E2" w:rsidP="00E563D6">
            <w:pPr>
              <w:rPr>
                <w:lang w:val="pl-PL"/>
              </w:rPr>
            </w:pPr>
          </w:p>
          <w:p w:rsidR="00E563D6" w:rsidRPr="00DF13A7" w:rsidRDefault="00E563D6" w:rsidP="00E563D6">
            <w:pPr>
              <w:rPr>
                <w:b/>
                <w:color w:val="956AAC" w:themeColor="accent5"/>
                <w:lang w:val="pl-PL"/>
              </w:rPr>
            </w:pPr>
            <w:r w:rsidRPr="00E563D6">
              <w:rPr>
                <w:lang w:val="pl-PL"/>
              </w:rPr>
              <w:t xml:space="preserve"> </w:t>
            </w:r>
            <w:r w:rsidRPr="00DF13A7">
              <w:rPr>
                <w:b/>
                <w:color w:val="956AAC" w:themeColor="accent5"/>
                <w:lang w:val="pl-PL"/>
              </w:rPr>
              <w:t>Skorpion 24.10. - 22.11.</w:t>
            </w:r>
          </w:p>
          <w:p w:rsidR="00E563D6" w:rsidRPr="00E563D6" w:rsidRDefault="00E563D6" w:rsidP="00E563D6">
            <w:pPr>
              <w:rPr>
                <w:lang w:val="pl-PL"/>
              </w:rPr>
            </w:pPr>
            <w:r w:rsidRPr="00E563D6">
              <w:rPr>
                <w:lang w:val="pl-PL"/>
              </w:rPr>
              <w:t xml:space="preserve"> Czeka Cię mała zmiana. Coś, co dotyczy szkoły albo rodziny, ulegnie zmianie. Miej nadzieję, że to wyjdzie na Twoją korzyść. Przestań w końcu być mazgajem. Głowa do góry, ze wszystkim sobie poradzisz. Dobre dni to środa i sobota, a szczęśliwe liczby:23,7,11.</w:t>
            </w:r>
          </w:p>
          <w:p w:rsidR="00E563D6" w:rsidRDefault="00E563D6" w:rsidP="00E563D6">
            <w:pPr>
              <w:rPr>
                <w:lang w:val="pl-PL"/>
              </w:rPr>
            </w:pPr>
            <w:r w:rsidRPr="00E563D6">
              <w:rPr>
                <w:lang w:val="pl-PL"/>
              </w:rPr>
              <w:t xml:space="preserve">  </w:t>
            </w:r>
          </w:p>
          <w:p w:rsidR="007811E2" w:rsidRPr="00E563D6" w:rsidRDefault="007811E2" w:rsidP="00E563D6">
            <w:pPr>
              <w:rPr>
                <w:lang w:val="pl-PL"/>
              </w:rPr>
            </w:pPr>
          </w:p>
          <w:p w:rsidR="00E563D6" w:rsidRPr="00DF13A7" w:rsidRDefault="00E563D6" w:rsidP="00E563D6">
            <w:pPr>
              <w:rPr>
                <w:b/>
                <w:color w:val="956AAC" w:themeColor="accent5"/>
                <w:lang w:val="pl-PL"/>
              </w:rPr>
            </w:pPr>
            <w:r w:rsidRPr="00DF13A7">
              <w:rPr>
                <w:b/>
                <w:color w:val="956AAC" w:themeColor="accent5"/>
                <w:lang w:val="pl-PL"/>
              </w:rPr>
              <w:t>Lew 23.07. - 23.08.</w:t>
            </w:r>
          </w:p>
          <w:p w:rsidR="00E563D6" w:rsidRPr="00E563D6" w:rsidRDefault="00E563D6" w:rsidP="00E563D6">
            <w:pPr>
              <w:rPr>
                <w:lang w:val="pl-PL"/>
              </w:rPr>
            </w:pPr>
            <w:r w:rsidRPr="00E563D6">
              <w:rPr>
                <w:lang w:val="pl-PL"/>
              </w:rPr>
              <w:t>Przestań w końcu liczyć na innych i weź się w garść. Przecież potrafisz i nie jesteś żadną ciamajdą! Rozejrzyj się dokładnie, bo ktoś się z Tobą zaprzyjaźnić. Warto to dostrzec! Uważaj w poniedziałki, nie objadaj się wtedy słodyczami, bo będzie mało różowo. Wkrótce czeka Cię spotkanie z dawnymi znajomymi, nie poruszaj drażliwych tematów.</w:t>
            </w:r>
          </w:p>
          <w:p w:rsidR="00E563D6" w:rsidRDefault="00E563D6" w:rsidP="00E563D6">
            <w:pPr>
              <w:rPr>
                <w:lang w:val="pl-PL"/>
              </w:rPr>
            </w:pPr>
            <w:r w:rsidRPr="00E563D6">
              <w:rPr>
                <w:lang w:val="pl-PL"/>
              </w:rPr>
              <w:t xml:space="preserve"> </w:t>
            </w:r>
          </w:p>
          <w:p w:rsidR="007811E2" w:rsidRPr="00E563D6" w:rsidRDefault="007811E2" w:rsidP="00E563D6">
            <w:pPr>
              <w:rPr>
                <w:lang w:val="pl-PL"/>
              </w:rPr>
            </w:pPr>
          </w:p>
          <w:p w:rsidR="00E563D6" w:rsidRPr="00DF13A7" w:rsidRDefault="00E563D6" w:rsidP="00E563D6">
            <w:pPr>
              <w:rPr>
                <w:b/>
                <w:color w:val="956AAC" w:themeColor="accent5"/>
                <w:lang w:val="pl-PL"/>
              </w:rPr>
            </w:pPr>
            <w:r w:rsidRPr="00E563D6">
              <w:rPr>
                <w:lang w:val="pl-PL"/>
              </w:rPr>
              <w:t xml:space="preserve"> </w:t>
            </w:r>
            <w:r w:rsidRPr="00DF13A7">
              <w:rPr>
                <w:b/>
                <w:color w:val="956AAC" w:themeColor="accent5"/>
                <w:lang w:val="pl-PL"/>
              </w:rPr>
              <w:t>Koziorożec 22.12 - 20.01</w:t>
            </w:r>
          </w:p>
          <w:p w:rsidR="00E563D6" w:rsidRPr="00E563D6" w:rsidRDefault="00E563D6" w:rsidP="00E563D6">
            <w:pPr>
              <w:rPr>
                <w:lang w:val="pl-PL"/>
              </w:rPr>
            </w:pPr>
            <w:r w:rsidRPr="00E563D6">
              <w:rPr>
                <w:lang w:val="pl-PL"/>
              </w:rPr>
              <w:t xml:space="preserve"> W nadchodzącym roku poznasz prawdziwego przyjaciela lub zbliżysz się jeszcze bardziej do tego, którego już masz. Rozejrzyj się także wokół siebie: ktoś czeka na Twoją pomoc, a "zapłata" za nią będzie super. Pamiętaj też o myciu zębów, bo... </w:t>
            </w:r>
          </w:p>
          <w:p w:rsidR="00E563D6" w:rsidRPr="00E563D6" w:rsidRDefault="00E563D6" w:rsidP="00E563D6">
            <w:pPr>
              <w:rPr>
                <w:lang w:val="pl-PL"/>
              </w:rPr>
            </w:pPr>
            <w:r w:rsidRPr="00E563D6">
              <w:rPr>
                <w:lang w:val="pl-PL"/>
              </w:rPr>
              <w:lastRenderedPageBreak/>
              <w:t xml:space="preserve"> </w:t>
            </w:r>
          </w:p>
          <w:p w:rsidR="00E563D6" w:rsidRPr="00DF13A7" w:rsidRDefault="00E563D6" w:rsidP="00E563D6">
            <w:pPr>
              <w:rPr>
                <w:b/>
                <w:color w:val="956AAC" w:themeColor="accent5"/>
                <w:lang w:val="pl-PL"/>
              </w:rPr>
            </w:pPr>
            <w:r w:rsidRPr="00DF13A7">
              <w:rPr>
                <w:b/>
                <w:color w:val="956AAC" w:themeColor="accent5"/>
                <w:lang w:val="pl-PL"/>
              </w:rPr>
              <w:t>Wodnik 21.01 - 19.02</w:t>
            </w:r>
          </w:p>
          <w:p w:rsidR="00E563D6" w:rsidRDefault="00E563D6" w:rsidP="00E563D6">
            <w:pPr>
              <w:rPr>
                <w:lang w:val="pl-PL"/>
              </w:rPr>
            </w:pPr>
            <w:r w:rsidRPr="00E563D6">
              <w:rPr>
                <w:lang w:val="pl-PL"/>
              </w:rPr>
              <w:t xml:space="preserve"> Czeka Cię wielkie szczęście. Jedno z Twoich skrytych marzeń nareszcie się spełni. Bierz się ostro do pracy, bo koniec roku szkolnego może okazać się smutny. Uważaj, z kim się przyjaźnisz, nie zawsze trzeba ufać podszeptom koleżków. Pilnuj portfela! Twoje szczęśliwe liczby to 11,22,33.Wybierz się koniecznie na spacer i to nie samotny. Dowiesz się wielu ciekawych rzeczy o sobie</w:t>
            </w:r>
          </w:p>
          <w:p w:rsidR="00D62165" w:rsidRDefault="00D62165" w:rsidP="00E563D6">
            <w:pPr>
              <w:rPr>
                <w:lang w:val="pl-PL"/>
              </w:rPr>
            </w:pPr>
          </w:p>
          <w:p w:rsidR="00D62165" w:rsidRPr="00D62165" w:rsidRDefault="00D62165" w:rsidP="00D62165">
            <w:pPr>
              <w:rPr>
                <w:lang w:val="pl-PL"/>
              </w:rPr>
            </w:pPr>
          </w:p>
          <w:p w:rsidR="00D62165" w:rsidRPr="00C76BC4" w:rsidRDefault="00D62165" w:rsidP="00D62165">
            <w:pPr>
              <w:rPr>
                <w:b/>
                <w:color w:val="956AAC" w:themeColor="accent5"/>
                <w:lang w:val="pl-PL"/>
              </w:rPr>
            </w:pPr>
            <w:r w:rsidRPr="00C76BC4">
              <w:rPr>
                <w:b/>
                <w:color w:val="956AAC" w:themeColor="accent5"/>
                <w:lang w:val="pl-PL"/>
              </w:rPr>
              <w:t>Byk21.IV. - 20.V.</w:t>
            </w:r>
          </w:p>
          <w:p w:rsidR="00D62165" w:rsidRPr="00D62165" w:rsidRDefault="00D62165" w:rsidP="00D62165">
            <w:pPr>
              <w:rPr>
                <w:lang w:val="pl-PL"/>
              </w:rPr>
            </w:pPr>
            <w:r w:rsidRPr="00D62165">
              <w:rPr>
                <w:lang w:val="pl-PL"/>
              </w:rPr>
              <w:t xml:space="preserve"> Ty i Twoje rodzeństwo w okresie świąt przemówicie we wspólnym języku. Dojdziecie do porozumienia, ale nie wiadomo, czy nie na chwilę. Wszystkie Twoje plany się powiodą. Nie zapominaj jednak o swoich zobowiązaniach, bo konsekwencje będą przykre. Więcej uśmiechu i wiary w siebie. Szczęśliwe liczby:3,12,7,1.Szczęśliwy dzień: wtorek. W niedziele uważaj, by nie przesadzić z jedzeniem!</w:t>
            </w:r>
          </w:p>
          <w:p w:rsidR="00D62165" w:rsidRPr="00D62165" w:rsidRDefault="00D62165" w:rsidP="00D62165">
            <w:pPr>
              <w:rPr>
                <w:lang w:val="pl-PL"/>
              </w:rPr>
            </w:pPr>
            <w:r w:rsidRPr="00D62165">
              <w:rPr>
                <w:lang w:val="pl-PL"/>
              </w:rPr>
              <w:t xml:space="preserve"> </w:t>
            </w:r>
          </w:p>
          <w:p w:rsidR="00D62165" w:rsidRPr="00D62165" w:rsidRDefault="00D62165" w:rsidP="00D62165">
            <w:pPr>
              <w:rPr>
                <w:lang w:val="pl-PL"/>
              </w:rPr>
            </w:pPr>
            <w:r w:rsidRPr="00C76BC4">
              <w:rPr>
                <w:b/>
                <w:color w:val="956AAC" w:themeColor="accent5"/>
                <w:lang w:val="pl-PL"/>
              </w:rPr>
              <w:t>Rak 22.06. 22.07.</w:t>
            </w:r>
          </w:p>
          <w:p w:rsidR="00D62165" w:rsidRPr="00D62165" w:rsidRDefault="00D62165" w:rsidP="00D62165">
            <w:pPr>
              <w:rPr>
                <w:lang w:val="pl-PL"/>
              </w:rPr>
            </w:pPr>
            <w:r w:rsidRPr="00D62165">
              <w:rPr>
                <w:lang w:val="pl-PL"/>
              </w:rPr>
              <w:t>Z Twoim zdrowiem może ostatnio nie było najlepiej, ale to się zmieni. Poczujesz dawną siłę i weźmiesz się do pracy, żeby nadrobić zaległości. Więcej uśmiechu. To pomoże Ci zjednać sobie kolegów. Kłopoty, które Cię ostatnio dopadły rozwiążesz bez problemu. Przyjrzyj się swojemu zwierzakowi, potrzebuje Twojej pomocy!</w:t>
            </w:r>
          </w:p>
          <w:p w:rsidR="00D62165" w:rsidRPr="00D62165" w:rsidRDefault="00D62165" w:rsidP="00D62165">
            <w:pPr>
              <w:rPr>
                <w:lang w:val="pl-PL"/>
              </w:rPr>
            </w:pPr>
            <w:r w:rsidRPr="00D62165">
              <w:rPr>
                <w:lang w:val="pl-PL"/>
              </w:rPr>
              <w:t xml:space="preserve"> </w:t>
            </w:r>
          </w:p>
          <w:p w:rsidR="00D62165" w:rsidRPr="00D62165" w:rsidRDefault="00D62165" w:rsidP="00D62165">
            <w:pPr>
              <w:rPr>
                <w:lang w:val="pl-PL"/>
              </w:rPr>
            </w:pPr>
          </w:p>
          <w:p w:rsidR="00D62165" w:rsidRPr="00C76BC4" w:rsidRDefault="00D62165" w:rsidP="00D62165">
            <w:pPr>
              <w:rPr>
                <w:b/>
                <w:color w:val="956AAC" w:themeColor="accent5"/>
                <w:lang w:val="pl-PL"/>
              </w:rPr>
            </w:pPr>
            <w:r w:rsidRPr="00C76BC4">
              <w:rPr>
                <w:b/>
                <w:color w:val="956AAC" w:themeColor="accent5"/>
                <w:lang w:val="pl-PL"/>
              </w:rPr>
              <w:t>Bliźnięta 21 V. - 21.VI.</w:t>
            </w:r>
          </w:p>
          <w:p w:rsidR="00D62165" w:rsidRPr="00D62165" w:rsidRDefault="00D62165" w:rsidP="00D62165">
            <w:pPr>
              <w:rPr>
                <w:lang w:val="pl-PL"/>
              </w:rPr>
            </w:pPr>
            <w:r w:rsidRPr="00D62165">
              <w:rPr>
                <w:lang w:val="pl-PL"/>
              </w:rPr>
              <w:t xml:space="preserve"> To najlepszy okres do realizacji Twoich planów i zamierzeń. Nie odtrącaj rad kolegów, bo mogą okazać się niezwykle cenne. Nie zaniedbuj zdrowia- koniecznie odwiedź dentystę.. Będziesz w złym humorku, ale przyjaciele pomogą Ci dojść do ładu. W końcu pogodzisz się z prawdą i wrócisz do normalności.</w:t>
            </w:r>
          </w:p>
          <w:p w:rsidR="00862DF0" w:rsidRPr="00D00463" w:rsidRDefault="00862DF0" w:rsidP="00D62165">
            <w:pPr>
              <w:rPr>
                <w:lang w:val="pl-PL"/>
              </w:rPr>
            </w:pPr>
          </w:p>
        </w:tc>
      </w:tr>
      <w:tr w:rsidR="00862DF0" w:rsidRPr="00EA0CC2" w:rsidTr="00D55ADB">
        <w:trPr>
          <w:cnfStyle w:val="010000000000" w:firstRow="0" w:lastRow="1" w:firstColumn="0" w:lastColumn="0" w:oddVBand="0" w:evenVBand="0" w:oddHBand="0" w:evenHBand="0" w:firstRowFirstColumn="0" w:firstRowLastColumn="0" w:lastRowFirstColumn="0" w:lastRowLastColumn="0"/>
        </w:trPr>
        <w:tc>
          <w:tcPr>
            <w:tcW w:w="0" w:type="auto"/>
          </w:tcPr>
          <w:p w:rsidR="00862DF0" w:rsidRPr="00D00463" w:rsidRDefault="00862DF0" w:rsidP="00D55ADB">
            <w:pPr>
              <w:pStyle w:val="Obszartabel"/>
              <w:rPr>
                <w:lang w:val="pl-PL"/>
              </w:rPr>
            </w:pPr>
          </w:p>
        </w:tc>
      </w:tr>
    </w:tbl>
    <w:p w:rsidR="00862DF0" w:rsidRPr="00D00463" w:rsidRDefault="00862DF0" w:rsidP="00862DF0">
      <w:pPr>
        <w:pStyle w:val="Nagwek1"/>
        <w:rPr>
          <w:lang w:val="pl-PL"/>
        </w:rPr>
      </w:pPr>
      <w:r w:rsidRPr="00D00463">
        <w:rPr>
          <w:noProof/>
          <w:lang w:val="pl-PL" w:eastAsia="pl-PL"/>
        </w:rPr>
        <mc:AlternateContent>
          <mc:Choice Requires="wps">
            <w:drawing>
              <wp:anchor distT="0" distB="0" distL="114300" distR="114300" simplePos="0" relativeHeight="251673600" behindDoc="0" locked="0" layoutInCell="1" allowOverlap="0" wp14:anchorId="555FED4C" wp14:editId="5C1F67FB">
                <wp:simplePos x="0" y="0"/>
                <mc:AlternateContent>
                  <mc:Choice Requires="wp14">
                    <wp:positionH relativeFrom="page">
                      <wp14:pctPosHOffset>66900</wp14:pctPosHOffset>
                    </wp:positionH>
                  </mc:Choice>
                  <mc:Fallback>
                    <wp:positionH relativeFrom="page">
                      <wp:posOffset>5057775</wp:posOffset>
                    </wp:positionH>
                  </mc:Fallback>
                </mc:AlternateContent>
                <wp:positionV relativeFrom="margin">
                  <wp:align>top</wp:align>
                </wp:positionV>
                <wp:extent cx="3067050" cy="3581400"/>
                <wp:effectExtent l="0" t="0" r="9525" b="14605"/>
                <wp:wrapSquare wrapText="left"/>
                <wp:docPr id="13" name="Pole tekstowe 13" descr="Newsletter sidebar 2"/>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5ADB" w:rsidRPr="00D62165" w:rsidRDefault="00D55ADB" w:rsidP="00862DF0">
                            <w:pPr>
                              <w:pStyle w:val="Fotograficzna"/>
                              <w:rPr>
                                <w:sz w:val="12"/>
                                <w:szCs w:val="12"/>
                              </w:rPr>
                            </w:pPr>
                          </w:p>
                          <w:tbl>
                            <w:tblPr>
                              <w:tblStyle w:val="NewsletterTable"/>
                              <w:tblW w:w="5000" w:type="pct"/>
                              <w:jc w:val="center"/>
                              <w:tblLook w:val="04A0" w:firstRow="1" w:lastRow="0" w:firstColumn="1" w:lastColumn="0" w:noHBand="0" w:noVBand="1"/>
                              <w:tblDescription w:val="Callout table"/>
                            </w:tblPr>
                            <w:tblGrid>
                              <w:gridCol w:w="3322"/>
                            </w:tblGrid>
                            <w:tr w:rsidR="00D55ADB"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D55ADB" w:rsidRDefault="00D55ADB">
                                  <w:pPr>
                                    <w:pStyle w:val="Obszartabel"/>
                                  </w:pPr>
                                </w:p>
                              </w:tc>
                            </w:tr>
                            <w:tr w:rsidR="00D55ADB" w:rsidRPr="00E563D6" w:rsidTr="005D5BF5">
                              <w:trPr>
                                <w:trHeight w:val="9576"/>
                                <w:jc w:val="center"/>
                              </w:trPr>
                              <w:tc>
                                <w:tcPr>
                                  <w:tcW w:w="3439" w:type="dxa"/>
                                  <w:tcBorders>
                                    <w:top w:val="nil"/>
                                    <w:bottom w:val="nil"/>
                                  </w:tcBorders>
                                </w:tcPr>
                                <w:p w:rsidR="00D55ADB" w:rsidRPr="00DF13A7" w:rsidRDefault="00D55ADB" w:rsidP="00D62165">
                                  <w:pPr>
                                    <w:pStyle w:val="Nagwek2"/>
                                    <w:jc w:val="center"/>
                                    <w:outlineLvl w:val="1"/>
                                    <w:rPr>
                                      <w:rFonts w:asciiTheme="minorHAnsi" w:eastAsiaTheme="minorHAnsi" w:hAnsiTheme="minorHAnsi" w:cstheme="minorBidi"/>
                                      <w:bCs w:val="0"/>
                                      <w:color w:val="956AAC" w:themeColor="accent5"/>
                                      <w:lang w:val="pl-PL"/>
                                    </w:rPr>
                                  </w:pPr>
                                  <w:r>
                                    <w:rPr>
                                      <w:noProof/>
                                      <w:lang w:val="pl-PL" w:eastAsia="pl-PL"/>
                                    </w:rPr>
                                    <w:drawing>
                                      <wp:inline distT="0" distB="0" distL="0" distR="0" wp14:anchorId="1C3302F4" wp14:editId="6C050D66">
                                        <wp:extent cx="1490390" cy="1984248"/>
                                        <wp:effectExtent l="76200" t="76200" r="71755" b="7366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25">
                                                  <a:extLst>
                                                    <a:ext uri="{28A0092B-C50C-407E-A947-70E740481C1C}">
                                                      <a14:useLocalDpi xmlns:a14="http://schemas.microsoft.com/office/drawing/2010/main" val="0"/>
                                                    </a:ext>
                                                  </a:extLst>
                                                </a:blip>
                                                <a:stretch>
                                                  <a:fillRect/>
                                                </a:stretch>
                                              </pic:blipFill>
                                              <pic:spPr bwMode="auto">
                                                <a:xfrm>
                                                  <a:off x="0" y="0"/>
                                                  <a:ext cx="1490390" cy="1984248"/>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rsidRPr="00DF13A7">
                                    <w:rPr>
                                      <w:rFonts w:asciiTheme="minorHAnsi" w:eastAsiaTheme="minorHAnsi" w:hAnsiTheme="minorHAnsi" w:cstheme="minorBidi"/>
                                      <w:bCs w:val="0"/>
                                      <w:color w:val="956AAC" w:themeColor="accent5"/>
                                      <w:lang w:val="pl-PL"/>
                                    </w:rPr>
                                    <w:t>Panna 24.08. - 22.09.</w:t>
                                  </w:r>
                                </w:p>
                                <w:p w:rsidR="00D55ADB" w:rsidRPr="00482F0F" w:rsidRDefault="00D55ADB" w:rsidP="00E563D6">
                                  <w:pPr>
                                    <w:pStyle w:val="Nagwek2"/>
                                    <w:outlineLvl w:val="1"/>
                                    <w:rPr>
                                      <w:lang w:val="pl-PL"/>
                                    </w:rPr>
                                  </w:pPr>
                                  <w:r w:rsidRPr="00E563D6">
                                    <w:rPr>
                                      <w:rFonts w:asciiTheme="minorHAnsi" w:eastAsiaTheme="minorEastAsia" w:hAnsiTheme="minorHAnsi" w:cstheme="minorBidi"/>
                                      <w:b w:val="0"/>
                                      <w:bCs w:val="0"/>
                                      <w:color w:val="auto"/>
                                      <w:lang w:val="pl-PL"/>
                                    </w:rPr>
                                    <w:t>To, że coś Ci się nie udało, nie oznacza, że nie możesz się poprawić. Do końca roku jeszcze dużo czasu. Wyciągnij nauczkę i pracuj sumiennie a zakończysz ten rok z wymarzoną średnią. To wspaniały czas na realizację Twoich planów. Wszystko będzie się udawało i obracało w sukces. Zgłoś się do wykonania zadania dla innych - da Ci to ogromną satysfakcję i przyniesie uznanie innych.</w:t>
                                  </w:r>
                                </w:p>
                                <w:p w:rsidR="00D55ADB" w:rsidRPr="00DF13A7" w:rsidRDefault="00D55ADB" w:rsidP="00E563D6">
                                  <w:pPr>
                                    <w:rPr>
                                      <w:b/>
                                      <w:color w:val="956AAC" w:themeColor="accent5"/>
                                      <w:lang w:val="pl-PL"/>
                                    </w:rPr>
                                  </w:pPr>
                                  <w:r w:rsidRPr="00DF13A7">
                                    <w:rPr>
                                      <w:b/>
                                      <w:color w:val="956AAC" w:themeColor="accent5"/>
                                      <w:lang w:val="pl-PL"/>
                                    </w:rPr>
                                    <w:t xml:space="preserve">Strzelec  23.11. - 21.12. </w:t>
                                  </w:r>
                                </w:p>
                                <w:p w:rsidR="00D55ADB" w:rsidRPr="00D00463" w:rsidRDefault="00D55ADB" w:rsidP="00E563D6">
                                  <w:pPr>
                                    <w:rPr>
                                      <w:lang w:val="pl-PL"/>
                                    </w:rPr>
                                  </w:pPr>
                                  <w:r w:rsidRPr="00E563D6">
                                    <w:rPr>
                                      <w:rFonts w:eastAsiaTheme="minorEastAsia"/>
                                      <w:color w:val="auto"/>
                                      <w:lang w:val="pl-PL"/>
                                    </w:rPr>
                                    <w:t>Ktoś zajdzie Ci za skórę. Będziesz trochę zły na cały świat, ale to przejdzie i otworzysz szerzej oczy. Zobaczysz wtedy, że na świecie jest mnóstwo dobrych ludzi.. Szczęśliwe kolory: zielony i biały. Szczęśliwe liczby:2,13,44.I nie bądź taki zakwaszony!! Swoją postawą zniechęcasz innych. Więcej optymizmu, a wszystko się ułoży po Twojej myśli...</w:t>
                                  </w:r>
                                </w:p>
                                <w:p w:rsidR="00D55ADB" w:rsidRPr="00D00463" w:rsidRDefault="00D55ADB">
                                  <w:pPr>
                                    <w:rPr>
                                      <w:lang w:val="pl-PL"/>
                                    </w:rPr>
                                  </w:pPr>
                                </w:p>
                              </w:tc>
                            </w:tr>
                          </w:tbl>
                          <w:p w:rsidR="00D55ADB" w:rsidRDefault="00D55ADB" w:rsidP="00862DF0">
                            <w:pPr>
                              <w:pStyle w:val="Bezodstpw"/>
                              <w:rPr>
                                <w:lang w:val="pl-PL"/>
                              </w:rPr>
                            </w:pPr>
                          </w:p>
                          <w:p w:rsidR="00D55ADB" w:rsidRDefault="00D55ADB" w:rsidP="00862DF0">
                            <w:pPr>
                              <w:pStyle w:val="Bezodstpw"/>
                              <w:rPr>
                                <w:lang w:val="pl-PL"/>
                              </w:rPr>
                            </w:pPr>
                          </w:p>
                          <w:p w:rsidR="00D55ADB" w:rsidRDefault="00D55ADB" w:rsidP="00862DF0">
                            <w:pPr>
                              <w:pStyle w:val="Bezodstpw"/>
                              <w:rPr>
                                <w:lang w:val="pl-PL"/>
                              </w:rPr>
                            </w:pPr>
                          </w:p>
                          <w:p w:rsidR="00D55ADB" w:rsidRDefault="00D55ADB" w:rsidP="00862DF0">
                            <w:pPr>
                              <w:pStyle w:val="Bezodstpw"/>
                              <w:rPr>
                                <w:lang w:val="pl-PL"/>
                              </w:rPr>
                            </w:pPr>
                          </w:p>
                          <w:p w:rsidR="00D55ADB" w:rsidRDefault="00D55ADB" w:rsidP="00862DF0">
                            <w:pPr>
                              <w:pStyle w:val="Bezodstpw"/>
                              <w:rPr>
                                <w:lang w:val="pl-PL"/>
                              </w:rPr>
                            </w:pPr>
                          </w:p>
                          <w:p w:rsidR="00D55ADB" w:rsidRDefault="00D55ADB" w:rsidP="00862DF0">
                            <w:pPr>
                              <w:pStyle w:val="Bezodstpw"/>
                              <w:rPr>
                                <w:lang w:val="pl-PL"/>
                              </w:rPr>
                            </w:pPr>
                          </w:p>
                          <w:p w:rsidR="00D55ADB" w:rsidRDefault="00D55ADB" w:rsidP="00862DF0">
                            <w:pPr>
                              <w:pStyle w:val="Bezodstpw"/>
                              <w:rPr>
                                <w:lang w:val="pl-PL"/>
                              </w:rPr>
                            </w:pPr>
                          </w:p>
                          <w:p w:rsidR="00D55ADB" w:rsidRDefault="00D55ADB" w:rsidP="00862DF0">
                            <w:pPr>
                              <w:pStyle w:val="Bezodstpw"/>
                              <w:rPr>
                                <w:lang w:val="pl-PL"/>
                              </w:rPr>
                            </w:pPr>
                          </w:p>
                          <w:p w:rsidR="00D55ADB" w:rsidRPr="00D00463" w:rsidRDefault="00D55ADB" w:rsidP="00862DF0">
                            <w:pPr>
                              <w:pStyle w:val="Bezodstpw"/>
                              <w:rPr>
                                <w:lang w:val="pl-P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w14:anchorId="555FED4C" id="Pole tekstowe 13" o:spid="_x0000_s1033" type="#_x0000_t202" alt="Newsletter sidebar 2" style="position:absolute;left:0;text-align:left;margin-left:0;margin-top:0;width:241.5pt;height:282pt;z-index:25167360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" o:allowoverlap="f" filled="f" stroked="f" strokeweight=".5pt">
                <v:textbox inset="1.44pt,0,1.44pt,0">
                  <w:txbxContent>
                    <w:p w:rsidR="00D55ADB" w:rsidRPr="00D62165" w:rsidRDefault="00D55ADB" w:rsidP="00862DF0">
                      <w:pPr>
                        <w:pStyle w:val="Fotograficzna"/>
                        <w:rPr>
                          <w:sz w:val="12"/>
                          <w:szCs w:val="12"/>
                        </w:rPr>
                      </w:pPr>
                    </w:p>
                    <w:tbl>
                      <w:tblPr>
                        <w:tblStyle w:val="NewsletterTable"/>
                        <w:tblW w:w="5000" w:type="pct"/>
                        <w:jc w:val="center"/>
                        <w:tblLook w:val="04A0" w:firstRow="1" w:lastRow="0" w:firstColumn="1" w:lastColumn="0" w:noHBand="0" w:noVBand="1"/>
                        <w:tblDescription w:val="Callout table"/>
                      </w:tblPr>
                      <w:tblGrid>
                        <w:gridCol w:w="3322"/>
                      </w:tblGrid>
                      <w:tr w:rsidR="00D55ADB"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D55ADB" w:rsidRDefault="00D55ADB">
                            <w:pPr>
                              <w:pStyle w:val="Obszartabel"/>
                            </w:pPr>
                          </w:p>
                        </w:tc>
                      </w:tr>
                      <w:tr w:rsidR="00D55ADB" w:rsidRPr="00E563D6" w:rsidTr="005D5BF5">
                        <w:trPr>
                          <w:trHeight w:val="9576"/>
                          <w:jc w:val="center"/>
                        </w:trPr>
                        <w:tc>
                          <w:tcPr>
                            <w:tcW w:w="3439" w:type="dxa"/>
                            <w:tcBorders>
                              <w:top w:val="nil"/>
                              <w:bottom w:val="nil"/>
                            </w:tcBorders>
                          </w:tcPr>
                          <w:p w:rsidR="00D55ADB" w:rsidRPr="00DF13A7" w:rsidRDefault="00D55ADB" w:rsidP="00D62165">
                            <w:pPr>
                              <w:pStyle w:val="Nagwek2"/>
                              <w:jc w:val="center"/>
                              <w:outlineLvl w:val="1"/>
                              <w:rPr>
                                <w:rFonts w:asciiTheme="minorHAnsi" w:eastAsiaTheme="minorHAnsi" w:hAnsiTheme="minorHAnsi" w:cstheme="minorBidi"/>
                                <w:bCs w:val="0"/>
                                <w:color w:val="956AAC" w:themeColor="accent5"/>
                                <w:lang w:val="pl-PL"/>
                              </w:rPr>
                            </w:pPr>
                            <w:r>
                              <w:rPr>
                                <w:noProof/>
                                <w:lang w:val="pl-PL" w:eastAsia="pl-PL"/>
                              </w:rPr>
                              <w:drawing>
                                <wp:inline distT="0" distB="0" distL="0" distR="0" wp14:anchorId="1C3302F4" wp14:editId="6C050D66">
                                  <wp:extent cx="1490390" cy="1984248"/>
                                  <wp:effectExtent l="76200" t="76200" r="71755" b="7366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25">
                                            <a:extLst>
                                              <a:ext uri="{28A0092B-C50C-407E-A947-70E740481C1C}">
                                                <a14:useLocalDpi xmlns:a14="http://schemas.microsoft.com/office/drawing/2010/main" val="0"/>
                                              </a:ext>
                                            </a:extLst>
                                          </a:blip>
                                          <a:stretch>
                                            <a:fillRect/>
                                          </a:stretch>
                                        </pic:blipFill>
                                        <pic:spPr bwMode="auto">
                                          <a:xfrm>
                                            <a:off x="0" y="0"/>
                                            <a:ext cx="1490390" cy="1984248"/>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rsidRPr="00DF13A7">
                              <w:rPr>
                                <w:rFonts w:asciiTheme="minorHAnsi" w:eastAsiaTheme="minorHAnsi" w:hAnsiTheme="minorHAnsi" w:cstheme="minorBidi"/>
                                <w:bCs w:val="0"/>
                                <w:color w:val="956AAC" w:themeColor="accent5"/>
                                <w:lang w:val="pl-PL"/>
                              </w:rPr>
                              <w:t>Panna 24.08. - 22.09.</w:t>
                            </w:r>
                          </w:p>
                          <w:p w:rsidR="00D55ADB" w:rsidRPr="00482F0F" w:rsidRDefault="00D55ADB" w:rsidP="00E563D6">
                            <w:pPr>
                              <w:pStyle w:val="Nagwek2"/>
                              <w:outlineLvl w:val="1"/>
                              <w:rPr>
                                <w:lang w:val="pl-PL"/>
                              </w:rPr>
                            </w:pPr>
                            <w:r w:rsidRPr="00E563D6">
                              <w:rPr>
                                <w:rFonts w:asciiTheme="minorHAnsi" w:eastAsiaTheme="minorEastAsia" w:hAnsiTheme="minorHAnsi" w:cstheme="minorBidi"/>
                                <w:b w:val="0"/>
                                <w:bCs w:val="0"/>
                                <w:color w:val="auto"/>
                                <w:lang w:val="pl-PL"/>
                              </w:rPr>
                              <w:t>To, że coś Ci się nie udało, nie oznacza, że nie możesz się poprawić. Do końca roku jeszcze dużo czasu. Wyciągnij nauczkę i pracuj sumiennie a zakończysz ten rok z wymarzoną średnią. To wspaniały czas na realizację Twoich planów. Wszystko będzie się udawało i obracało w sukces. Zgłoś się do wykonania zadania dla innych - da Ci to ogromną satysfakcję i przyniesie uznanie innych.</w:t>
                            </w:r>
                          </w:p>
                          <w:p w:rsidR="00D55ADB" w:rsidRPr="00DF13A7" w:rsidRDefault="00D55ADB" w:rsidP="00E563D6">
                            <w:pPr>
                              <w:rPr>
                                <w:b/>
                                <w:color w:val="956AAC" w:themeColor="accent5"/>
                                <w:lang w:val="pl-PL"/>
                              </w:rPr>
                            </w:pPr>
                            <w:r w:rsidRPr="00DF13A7">
                              <w:rPr>
                                <w:b/>
                                <w:color w:val="956AAC" w:themeColor="accent5"/>
                                <w:lang w:val="pl-PL"/>
                              </w:rPr>
                              <w:t xml:space="preserve">Strzelec  23.11. - 21.12. </w:t>
                            </w:r>
                          </w:p>
                          <w:p w:rsidR="00D55ADB" w:rsidRPr="00D00463" w:rsidRDefault="00D55ADB" w:rsidP="00E563D6">
                            <w:pPr>
                              <w:rPr>
                                <w:lang w:val="pl-PL"/>
                              </w:rPr>
                            </w:pPr>
                            <w:r w:rsidRPr="00E563D6">
                              <w:rPr>
                                <w:rFonts w:eastAsiaTheme="minorEastAsia"/>
                                <w:color w:val="auto"/>
                                <w:lang w:val="pl-PL"/>
                              </w:rPr>
                              <w:t>Ktoś zajdzie Ci za skórę. Będziesz trochę zły na cały świat, ale to przejdzie i otworzysz szerzej oczy. Zobaczysz wtedy, że na świecie jest mnóstwo dobrych ludzi.. Szczęśliwe kolory: zielony i biały. Szczęśliwe liczby:2,13,44.I nie bądź taki zakwaszony!! Swoją postawą zniechęcasz innych. Więcej optymizmu, a wszystko się ułoży po Twojej myśli...</w:t>
                            </w:r>
                          </w:p>
                          <w:p w:rsidR="00D55ADB" w:rsidRPr="00D00463" w:rsidRDefault="00D55ADB">
                            <w:pPr>
                              <w:rPr>
                                <w:lang w:val="pl-PL"/>
                              </w:rPr>
                            </w:pPr>
                          </w:p>
                        </w:tc>
                      </w:tr>
                    </w:tbl>
                    <w:p w:rsidR="00D55ADB" w:rsidRDefault="00D55ADB" w:rsidP="00862DF0">
                      <w:pPr>
                        <w:pStyle w:val="Bezodstpw"/>
                        <w:rPr>
                          <w:lang w:val="pl-PL"/>
                        </w:rPr>
                      </w:pPr>
                    </w:p>
                    <w:p w:rsidR="00D55ADB" w:rsidRDefault="00D55ADB" w:rsidP="00862DF0">
                      <w:pPr>
                        <w:pStyle w:val="Bezodstpw"/>
                        <w:rPr>
                          <w:lang w:val="pl-PL"/>
                        </w:rPr>
                      </w:pPr>
                    </w:p>
                    <w:p w:rsidR="00D55ADB" w:rsidRDefault="00D55ADB" w:rsidP="00862DF0">
                      <w:pPr>
                        <w:pStyle w:val="Bezodstpw"/>
                        <w:rPr>
                          <w:lang w:val="pl-PL"/>
                        </w:rPr>
                      </w:pPr>
                    </w:p>
                    <w:p w:rsidR="00D55ADB" w:rsidRDefault="00D55ADB" w:rsidP="00862DF0">
                      <w:pPr>
                        <w:pStyle w:val="Bezodstpw"/>
                        <w:rPr>
                          <w:lang w:val="pl-PL"/>
                        </w:rPr>
                      </w:pPr>
                    </w:p>
                    <w:p w:rsidR="00D55ADB" w:rsidRDefault="00D55ADB" w:rsidP="00862DF0">
                      <w:pPr>
                        <w:pStyle w:val="Bezodstpw"/>
                        <w:rPr>
                          <w:lang w:val="pl-PL"/>
                        </w:rPr>
                      </w:pPr>
                    </w:p>
                    <w:p w:rsidR="00D55ADB" w:rsidRDefault="00D55ADB" w:rsidP="00862DF0">
                      <w:pPr>
                        <w:pStyle w:val="Bezodstpw"/>
                        <w:rPr>
                          <w:lang w:val="pl-PL"/>
                        </w:rPr>
                      </w:pPr>
                    </w:p>
                    <w:p w:rsidR="00D55ADB" w:rsidRDefault="00D55ADB" w:rsidP="00862DF0">
                      <w:pPr>
                        <w:pStyle w:val="Bezodstpw"/>
                        <w:rPr>
                          <w:lang w:val="pl-PL"/>
                        </w:rPr>
                      </w:pPr>
                    </w:p>
                    <w:p w:rsidR="00D55ADB" w:rsidRDefault="00D55ADB" w:rsidP="00862DF0">
                      <w:pPr>
                        <w:pStyle w:val="Bezodstpw"/>
                        <w:rPr>
                          <w:lang w:val="pl-PL"/>
                        </w:rPr>
                      </w:pPr>
                    </w:p>
                    <w:p w:rsidR="00D55ADB" w:rsidRPr="00D00463" w:rsidRDefault="00D55ADB" w:rsidP="00862DF0">
                      <w:pPr>
                        <w:pStyle w:val="Bezodstpw"/>
                        <w:rPr>
                          <w:lang w:val="pl-PL"/>
                        </w:rPr>
                      </w:pPr>
                    </w:p>
                  </w:txbxContent>
                </v:textbox>
                <w10:wrap type="square" side="left" anchorx="page" anchory="margin"/>
              </v:shape>
            </w:pict>
          </mc:Fallback>
        </mc:AlternateContent>
      </w:r>
    </w:p>
    <w:p w:rsidR="005314E3" w:rsidRDefault="005314E3">
      <w:pPr>
        <w:rPr>
          <w:lang w:val="pl-PL"/>
        </w:rPr>
      </w:pPr>
    </w:p>
    <w:p w:rsidR="007811E2" w:rsidRDefault="007811E2" w:rsidP="007811E2">
      <w:pPr>
        <w:rPr>
          <w:lang w:val="pl-PL"/>
        </w:rPr>
      </w:pPr>
    </w:p>
    <w:tbl>
      <w:tblPr>
        <w:tblStyle w:val="NewsletterTable"/>
        <w:tblW w:w="3220" w:type="pct"/>
        <w:tblLook w:val="0660" w:firstRow="1" w:lastRow="1" w:firstColumn="0" w:lastColumn="0" w:noHBand="1" w:noVBand="1"/>
        <w:tblDescription w:val="Title"/>
      </w:tblPr>
      <w:tblGrid>
        <w:gridCol w:w="6931"/>
      </w:tblGrid>
      <w:tr w:rsidR="007811E2" w:rsidRPr="00D00463" w:rsidTr="0073188A">
        <w:trPr>
          <w:cnfStyle w:val="100000000000" w:firstRow="1" w:lastRow="0" w:firstColumn="0" w:lastColumn="0" w:oddVBand="0" w:evenVBand="0" w:oddHBand="0" w:evenHBand="0" w:firstRowFirstColumn="0" w:firstRowLastColumn="0" w:lastRowFirstColumn="0" w:lastRowLastColumn="0"/>
        </w:trPr>
        <w:tc>
          <w:tcPr>
            <w:tcW w:w="5000" w:type="pct"/>
          </w:tcPr>
          <w:p w:rsidR="007811E2" w:rsidRPr="00D00463" w:rsidRDefault="007811E2" w:rsidP="0073188A">
            <w:pPr>
              <w:pStyle w:val="Obszartabel"/>
              <w:rPr>
                <w:lang w:val="pl-PL"/>
              </w:rPr>
            </w:pPr>
          </w:p>
        </w:tc>
      </w:tr>
      <w:tr w:rsidR="007811E2" w:rsidRPr="00D00463" w:rsidTr="0073188A">
        <w:tc>
          <w:tcPr>
            <w:tcW w:w="5000" w:type="pct"/>
          </w:tcPr>
          <w:p w:rsidR="007811E2" w:rsidRPr="007811E2" w:rsidRDefault="007811E2" w:rsidP="0073188A">
            <w:pPr>
              <w:pStyle w:val="Tytu"/>
              <w:jc w:val="center"/>
              <w:rPr>
                <w:b/>
                <w:i/>
                <w:sz w:val="32"/>
                <w:szCs w:val="32"/>
                <w:u w:val="single"/>
                <w:lang w:val="pl-PL"/>
              </w:rPr>
            </w:pPr>
            <w:r w:rsidRPr="007811E2">
              <w:rPr>
                <w:b/>
                <w:i/>
                <w:sz w:val="32"/>
                <w:szCs w:val="32"/>
                <w:u w:val="single"/>
                <w:lang w:val="pl-PL"/>
              </w:rPr>
              <w:t>Kącik matematyczny</w:t>
            </w:r>
          </w:p>
        </w:tc>
      </w:tr>
      <w:tr w:rsidR="007811E2" w:rsidRPr="00D00463" w:rsidTr="0073188A">
        <w:trPr>
          <w:cnfStyle w:val="010000000000" w:firstRow="0" w:lastRow="1" w:firstColumn="0" w:lastColumn="0" w:oddVBand="0" w:evenVBand="0" w:oddHBand="0" w:evenHBand="0" w:firstRowFirstColumn="0" w:firstRowLastColumn="0" w:lastRowFirstColumn="0" w:lastRowLastColumn="0"/>
        </w:trPr>
        <w:tc>
          <w:tcPr>
            <w:tcW w:w="5000" w:type="pct"/>
          </w:tcPr>
          <w:p w:rsidR="007811E2" w:rsidRPr="007811E2" w:rsidRDefault="007811E2" w:rsidP="0073188A">
            <w:pPr>
              <w:pStyle w:val="Obszartabel"/>
              <w:rPr>
                <w:i/>
                <w:sz w:val="32"/>
                <w:szCs w:val="32"/>
                <w:u w:val="single"/>
                <w:lang w:val="pl-PL"/>
              </w:rPr>
            </w:pPr>
          </w:p>
        </w:tc>
      </w:tr>
    </w:tbl>
    <w:p w:rsidR="0057501D" w:rsidRDefault="0057501D">
      <w:pPr>
        <w:rPr>
          <w:lang w:val="pl-PL"/>
        </w:rPr>
      </w:pPr>
    </w:p>
    <w:p w:rsidR="0057501D" w:rsidRDefault="0057501D">
      <w:pPr>
        <w:rPr>
          <w:lang w:val="pl-PL"/>
        </w:rPr>
      </w:pPr>
    </w:p>
    <w:p w:rsidR="007811E2" w:rsidRPr="00D5671C" w:rsidRDefault="007811E2" w:rsidP="007811E2">
      <w:pPr>
        <w:pStyle w:val="Informacjeokontakcie"/>
        <w:rPr>
          <w:sz w:val="24"/>
          <w:szCs w:val="24"/>
          <w:lang w:val="pl-PL"/>
        </w:rPr>
      </w:pPr>
      <w:r w:rsidRPr="00D5671C">
        <w:rPr>
          <w:sz w:val="24"/>
          <w:szCs w:val="24"/>
          <w:lang w:val="pl-PL"/>
        </w:rPr>
        <w:t>Sprawdź czy będziesz wiedział</w:t>
      </w:r>
      <w:r w:rsidR="00D5671C" w:rsidRPr="00D5671C">
        <w:rPr>
          <w:sz w:val="24"/>
          <w:szCs w:val="24"/>
          <w:lang w:val="pl-PL"/>
        </w:rPr>
        <w:t>:</w:t>
      </w:r>
    </w:p>
    <w:p w:rsidR="0057501D" w:rsidRPr="00D5671C" w:rsidRDefault="00ED2671" w:rsidP="007811E2">
      <w:pPr>
        <w:rPr>
          <w:sz w:val="24"/>
          <w:szCs w:val="24"/>
          <w:lang w:val="pl-PL"/>
        </w:rPr>
      </w:pPr>
      <w:r w:rsidRPr="00ED2671">
        <w:rPr>
          <w:noProof/>
          <w:sz w:val="60"/>
          <w:szCs w:val="60"/>
          <w:u w:val="single"/>
          <w:lang w:val="pl-PL" w:eastAsia="pl-PL"/>
        </w:rPr>
        <mc:AlternateContent>
          <mc:Choice Requires="wps">
            <w:drawing>
              <wp:anchor distT="0" distB="0" distL="114300" distR="114300" simplePos="0" relativeHeight="251677696" behindDoc="0" locked="0" layoutInCell="1" allowOverlap="0" wp14:anchorId="3BE4ED30" wp14:editId="586C1E95">
                <wp:simplePos x="0" y="0"/>
                <wp:positionH relativeFrom="page">
                  <wp:posOffset>5010150</wp:posOffset>
                </wp:positionH>
                <wp:positionV relativeFrom="margin">
                  <wp:posOffset>0</wp:posOffset>
                </wp:positionV>
                <wp:extent cx="2204085" cy="8889365"/>
                <wp:effectExtent l="0" t="0" r="5715" b="6985"/>
                <wp:wrapSquare wrapText="left"/>
                <wp:docPr id="39" name="Pole tekstowe 39" descr="Newsletter sidebar 1"/>
                <wp:cNvGraphicFramePr/>
                <a:graphic xmlns:a="http://schemas.openxmlformats.org/drawingml/2006/main">
                  <a:graphicData uri="http://schemas.microsoft.com/office/word/2010/wordprocessingShape">
                    <wps:wsp>
                      <wps:cNvSpPr txBox="1"/>
                      <wps:spPr>
                        <a:xfrm>
                          <a:off x="0" y="0"/>
                          <a:ext cx="2204085" cy="8889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5ADB" w:rsidRDefault="00D55ADB" w:rsidP="0057501D">
                            <w:pPr>
                              <w:pStyle w:val="Fotograficzna"/>
                            </w:pPr>
                            <w:r>
                              <w:rPr>
                                <w:noProof/>
                                <w:lang w:val="pl-PL" w:eastAsia="pl-PL"/>
                              </w:rPr>
                              <w:drawing>
                                <wp:inline distT="0" distB="0" distL="0" distR="0" wp14:anchorId="5351BA3E" wp14:editId="0162AC2D">
                                  <wp:extent cx="2002536" cy="1331764"/>
                                  <wp:effectExtent l="76200" t="76200" r="74295" b="781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02536" cy="133176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D55ADB" w:rsidRDefault="003A136B" w:rsidP="0057501D">
                            <w:pPr>
                              <w:pStyle w:val="Nagwek2"/>
                              <w:rPr>
                                <w:color w:val="956AAC" w:themeColor="accent5"/>
                                <w:sz w:val="28"/>
                                <w:szCs w:val="28"/>
                                <w:lang w:val="pl-PL"/>
                              </w:rPr>
                            </w:pPr>
                            <w:r>
                              <w:rPr>
                                <w:color w:val="956AAC" w:themeColor="accent5"/>
                                <w:sz w:val="28"/>
                                <w:szCs w:val="28"/>
                                <w:lang w:val="pl-PL"/>
                              </w:rPr>
                              <w:t>Matematyka</w:t>
                            </w:r>
                            <w:r w:rsidR="00D55ADB">
                              <w:rPr>
                                <w:color w:val="956AAC" w:themeColor="accent5"/>
                                <w:sz w:val="28"/>
                                <w:szCs w:val="28"/>
                                <w:lang w:val="pl-PL"/>
                              </w:rPr>
                              <w:t xml:space="preserve"> online:</w:t>
                            </w:r>
                          </w:p>
                          <w:p w:rsidR="00D55ADB" w:rsidRPr="00C157F8" w:rsidRDefault="003645CE" w:rsidP="0057501D">
                            <w:pPr>
                              <w:pStyle w:val="Nagwek2"/>
                              <w:rPr>
                                <w:lang w:val="pl-PL"/>
                              </w:rPr>
                            </w:pPr>
                            <w:sdt>
                              <w:sdtPr>
                                <w:rPr>
                                  <w:rFonts w:ascii="Arial" w:hAnsi="Arial" w:cs="Arial"/>
                                  <w:color w:val="006621"/>
                                  <w:sz w:val="21"/>
                                  <w:szCs w:val="21"/>
                                  <w:shd w:val="clear" w:color="auto" w:fill="FFFFFF"/>
                                  <w:lang w:val="pl-PL"/>
                                </w:rPr>
                                <w:id w:val="1239283652"/>
                                <w:date>
                                  <w:dateFormat w:val="yyyy-MM-dd"/>
                                  <w:lid w:val="pl-PL"/>
                                  <w:storeMappedDataAs w:val="dateTime"/>
                                  <w:calendar w:val="gregorian"/>
                                </w:date>
                              </w:sdtPr>
                              <w:sdtEndPr/>
                              <w:sdtContent>
                                <w:r w:rsidR="00D55ADB" w:rsidRPr="00ED2671">
                                  <w:rPr>
                                    <w:rFonts w:ascii="Arial" w:hAnsi="Arial" w:cs="Arial"/>
                                    <w:color w:val="006621"/>
                                    <w:sz w:val="21"/>
                                    <w:szCs w:val="21"/>
                                    <w:shd w:val="clear" w:color="auto" w:fill="FFFFFF"/>
                                    <w:lang w:val="pl-PL"/>
                                  </w:rPr>
                                  <w:t>www.math.edu.pl</w:t>
                                </w:r>
                              </w:sdtContent>
                            </w:sdt>
                          </w:p>
                          <w:p w:rsidR="00D55ADB" w:rsidRPr="00C157F8" w:rsidRDefault="00D55ADB" w:rsidP="0057501D">
                            <w:pPr>
                              <w:rPr>
                                <w:lang w:val="pl-PL"/>
                              </w:rPr>
                            </w:pPr>
                            <w:r w:rsidRPr="00ED2671">
                              <w:rPr>
                                <w:lang w:val="pl-PL"/>
                              </w:rPr>
                              <w:t>Matematyka - ciekawe zadania matematyczne.</w:t>
                            </w:r>
                          </w:p>
                          <w:sdt>
                            <w:sdtPr>
                              <w:rPr>
                                <w:rFonts w:ascii="Arial" w:eastAsia="Times New Roman" w:hAnsi="Arial" w:cs="Arial"/>
                                <w:color w:val="006621"/>
                                <w:sz w:val="21"/>
                                <w:szCs w:val="21"/>
                                <w:lang w:val="pl-PL" w:eastAsia="pl-PL"/>
                              </w:rPr>
                              <w:id w:val="-2047586012"/>
                              <w:date>
                                <w:dateFormat w:val="yyyy-MM-dd"/>
                                <w:lid w:val="pl-PL"/>
                                <w:storeMappedDataAs w:val="dateTime"/>
                                <w:calendar w:val="gregorian"/>
                              </w:date>
                            </w:sdtPr>
                            <w:sdtEndPr/>
                            <w:sdtContent>
                              <w:p w:rsidR="00D55ADB" w:rsidRPr="00C157F8" w:rsidRDefault="00D55ADB" w:rsidP="0057501D">
                                <w:pPr>
                                  <w:pStyle w:val="Nagwek2"/>
                                  <w:rPr>
                                    <w:lang w:val="pl-PL"/>
                                  </w:rPr>
                                </w:pPr>
                                <w:r w:rsidRPr="00ED2671">
                                  <w:rPr>
                                    <w:rFonts w:ascii="Arial" w:eastAsia="Times New Roman" w:hAnsi="Arial" w:cs="Arial"/>
                                    <w:color w:val="006621"/>
                                    <w:sz w:val="21"/>
                                    <w:szCs w:val="21"/>
                                    <w:lang w:val="pl-PL" w:eastAsia="pl-PL"/>
                                  </w:rPr>
                                  <w:t>www.cauchy.pl/kolko/</w:t>
                                </w:r>
                              </w:p>
                            </w:sdtContent>
                          </w:sdt>
                          <w:p w:rsidR="00D55ADB" w:rsidRPr="00ED2671" w:rsidRDefault="00D55ADB" w:rsidP="00ED2671">
                            <w:pPr>
                              <w:rPr>
                                <w:lang w:val="pl-PL"/>
                              </w:rPr>
                            </w:pPr>
                            <w:r w:rsidRPr="00ED2671">
                              <w:rPr>
                                <w:lang w:val="pl-PL"/>
                              </w:rPr>
                              <w:t xml:space="preserve"> Zadania z matematyki i rozwiązania zadań z matematyki.</w:t>
                            </w:r>
                          </w:p>
                          <w:sdt>
                            <w:sdtPr>
                              <w:rPr>
                                <w:rFonts w:ascii="Arial" w:eastAsia="Times New Roman" w:hAnsi="Arial" w:cs="Arial"/>
                                <w:color w:val="006621"/>
                                <w:sz w:val="21"/>
                                <w:szCs w:val="21"/>
                                <w:lang w:val="pl-PL" w:eastAsia="pl-PL"/>
                              </w:rPr>
                              <w:id w:val="667677769"/>
                              <w:date>
                                <w:dateFormat w:val="yyyy-MM-dd"/>
                                <w:lid w:val="pl-PL"/>
                                <w:storeMappedDataAs w:val="dateTime"/>
                                <w:calendar w:val="gregorian"/>
                              </w:date>
                            </w:sdtPr>
                            <w:sdtEndPr/>
                            <w:sdtContent>
                              <w:p w:rsidR="00D55ADB" w:rsidRPr="00ED2671" w:rsidRDefault="00D55ADB" w:rsidP="0057501D">
                                <w:pPr>
                                  <w:pStyle w:val="Nagwek2"/>
                                  <w:rPr>
                                    <w:rFonts w:ascii="Arial" w:eastAsia="Times New Roman" w:hAnsi="Arial" w:cs="Arial"/>
                                    <w:color w:val="006621"/>
                                    <w:sz w:val="21"/>
                                    <w:szCs w:val="21"/>
                                    <w:lang w:val="pl-PL" w:eastAsia="pl-PL"/>
                                  </w:rPr>
                                </w:pPr>
                                <w:r w:rsidRPr="00ED2671">
                                  <w:rPr>
                                    <w:rFonts w:ascii="Arial" w:eastAsia="Times New Roman" w:hAnsi="Arial" w:cs="Arial"/>
                                    <w:color w:val="006621"/>
                                    <w:sz w:val="21"/>
                                    <w:szCs w:val="21"/>
                                    <w:lang w:val="pl-PL" w:eastAsia="pl-PL"/>
                                  </w:rPr>
                                  <w:t>http://adonai.pl/relaks/zagadki/</w:t>
                                </w:r>
                              </w:p>
                            </w:sdtContent>
                          </w:sdt>
                          <w:p w:rsidR="00D55ADB" w:rsidRPr="00C157F8" w:rsidRDefault="00D55ADB" w:rsidP="0057501D">
                            <w:pPr>
                              <w:rPr>
                                <w:lang w:val="pl-PL"/>
                              </w:rPr>
                            </w:pPr>
                            <w:r w:rsidRPr="00ED2671">
                              <w:t>Zagadki, zagadki logiczne, śmieszne zagadki</w:t>
                            </w:r>
                          </w:p>
                          <w:tbl>
                            <w:tblPr>
                              <w:tblStyle w:val="NewsletterTable"/>
                              <w:tblW w:w="5000" w:type="pct"/>
                              <w:jc w:val="center"/>
                              <w:tblLook w:val="04A0" w:firstRow="1" w:lastRow="0" w:firstColumn="1" w:lastColumn="0" w:noHBand="0" w:noVBand="1"/>
                              <w:tblDescription w:val="Announcement table"/>
                            </w:tblPr>
                            <w:tblGrid>
                              <w:gridCol w:w="3403"/>
                            </w:tblGrid>
                            <w:tr w:rsidR="00D55ADB" w:rsidRPr="0057501D"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D55ADB" w:rsidRPr="00C157F8" w:rsidRDefault="00D55ADB">
                                  <w:pPr>
                                    <w:pStyle w:val="Obszartabel"/>
                                    <w:rPr>
                                      <w:lang w:val="pl-PL"/>
                                    </w:rPr>
                                  </w:pPr>
                                </w:p>
                              </w:tc>
                            </w:tr>
                            <w:tr w:rsidR="00D55ADB" w:rsidRPr="00EA0CC2" w:rsidTr="005D5BF5">
                              <w:trPr>
                                <w:trHeight w:val="5760"/>
                                <w:jc w:val="center"/>
                              </w:trPr>
                              <w:tc>
                                <w:tcPr>
                                  <w:tcW w:w="3439" w:type="dxa"/>
                                  <w:tcBorders>
                                    <w:top w:val="nil"/>
                                    <w:bottom w:val="nil"/>
                                  </w:tcBorders>
                                </w:tcPr>
                                <w:p w:rsidR="00D55ADB" w:rsidRDefault="00D55ADB" w:rsidP="00580929">
                                  <w:pPr>
                                    <w:rPr>
                                      <w:rFonts w:asciiTheme="majorHAnsi" w:eastAsiaTheme="majorEastAsia" w:hAnsiTheme="majorHAnsi" w:cstheme="majorBidi"/>
                                      <w:b/>
                                      <w:bCs/>
                                      <w:color w:val="956AAC" w:themeColor="accent5"/>
                                      <w:sz w:val="28"/>
                                      <w:szCs w:val="28"/>
                                      <w:lang w:val="pl-PL"/>
                                    </w:rPr>
                                  </w:pPr>
                                  <w:r>
                                    <w:rPr>
                                      <w:rFonts w:asciiTheme="majorHAnsi" w:eastAsiaTheme="majorEastAsia" w:hAnsiTheme="majorHAnsi" w:cstheme="majorBidi"/>
                                      <w:b/>
                                      <w:bCs/>
                                      <w:color w:val="956AAC" w:themeColor="accent5"/>
                                      <w:sz w:val="28"/>
                                      <w:szCs w:val="28"/>
                                      <w:lang w:val="pl-PL"/>
                                    </w:rPr>
                                    <w:t>Ciekawostki:</w:t>
                                  </w:r>
                                </w:p>
                                <w:p w:rsidR="00D55ADB" w:rsidRDefault="00D55ADB" w:rsidP="00580929">
                                  <w:pPr>
                                    <w:rPr>
                                      <w:rFonts w:asciiTheme="majorHAnsi" w:eastAsiaTheme="majorEastAsia" w:hAnsiTheme="majorHAnsi" w:cstheme="majorBidi"/>
                                      <w:b/>
                                      <w:bCs/>
                                      <w:color w:val="956AAC" w:themeColor="accent5"/>
                                      <w:sz w:val="28"/>
                                      <w:szCs w:val="28"/>
                                      <w:lang w:val="pl-PL"/>
                                    </w:rPr>
                                  </w:pPr>
                                  <w:r w:rsidRPr="00580929">
                                    <w:rPr>
                                      <w:rFonts w:asciiTheme="majorHAnsi" w:eastAsiaTheme="majorEastAsia" w:hAnsiTheme="majorHAnsi" w:cstheme="majorBidi"/>
                                      <w:b/>
                                      <w:bCs/>
                                      <w:color w:val="956AAC" w:themeColor="accent5"/>
                                      <w:sz w:val="28"/>
                                      <w:szCs w:val="28"/>
                                      <w:lang w:val="pl-PL"/>
                                    </w:rPr>
                                    <w:t>„Kwadraty magiczne”</w:t>
                                  </w:r>
                                </w:p>
                                <w:p w:rsidR="00D55ADB" w:rsidRPr="00D5671C" w:rsidRDefault="00D55ADB" w:rsidP="00580929">
                                  <w:pPr>
                                    <w:jc w:val="both"/>
                                    <w:rPr>
                                      <w:sz w:val="24"/>
                                      <w:szCs w:val="24"/>
                                      <w:lang w:val="pl-PL"/>
                                    </w:rPr>
                                  </w:pPr>
                                  <w:r w:rsidRPr="00D5671C">
                                    <w:rPr>
                                      <w:sz w:val="24"/>
                                      <w:szCs w:val="24"/>
                                      <w:lang w:val="pl-PL"/>
                                    </w:rPr>
                                    <w:t>Kwadraty magiczne to liczby tak ułożone, że suma każdej kolumny i rzędu jest równa tej samej liczbie. Składają się one z czterech lub więcej pól. Najpopularniejsze maja 9 lub 16 pól. W wieku XV zainteresowanie tymi łamigłówkami rozpowsze- chniło się z Chin do Europy. Jeżeli zwiększymy lub zmniejszymy każdy składnik, jaki zawiera kwadrat magiczny, o pewną liczbę to nadal pozostanie on magiczny.</w:t>
                                  </w:r>
                                </w:p>
                              </w:tc>
                            </w:tr>
                          </w:tbl>
                          <w:p w:rsidR="00D55ADB" w:rsidRPr="00C157F8" w:rsidRDefault="00D55ADB" w:rsidP="0057501D">
                            <w:pPr>
                              <w:pStyle w:val="Bezodstpw"/>
                              <w:rPr>
                                <w:lang w:val="pl-P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E4ED30" id="Pole tekstowe 39" o:spid="_x0000_s1034" type="#_x0000_t202" alt="Newsletter sidebar 1" style="position:absolute;left:0;text-align:left;margin-left:394.5pt;margin-top:0;width:173.55pt;height:699.9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" o:allowoverlap="f" filled="f" stroked="f" strokeweight=".5pt">
                <v:textbox inset="1.44pt,0,1.44pt,0">
                  <w:txbxContent>
                    <w:p w:rsidR="00D55ADB" w:rsidRDefault="00D55ADB" w:rsidP="0057501D">
                      <w:pPr>
                        <w:pStyle w:val="Fotograficzna"/>
                      </w:pPr>
                      <w:r>
                        <w:rPr>
                          <w:noProof/>
                          <w:lang w:val="pl-PL" w:eastAsia="pl-PL"/>
                        </w:rPr>
                        <w:drawing>
                          <wp:inline distT="0" distB="0" distL="0" distR="0" wp14:anchorId="5351BA3E" wp14:editId="0162AC2D">
                            <wp:extent cx="2002536" cy="1331764"/>
                            <wp:effectExtent l="76200" t="76200" r="74295" b="781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02536" cy="133176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D55ADB" w:rsidRDefault="003A136B" w:rsidP="0057501D">
                      <w:pPr>
                        <w:pStyle w:val="Nagwek2"/>
                        <w:rPr>
                          <w:color w:val="956AAC" w:themeColor="accent5"/>
                          <w:sz w:val="28"/>
                          <w:szCs w:val="28"/>
                          <w:lang w:val="pl-PL"/>
                        </w:rPr>
                      </w:pPr>
                      <w:r>
                        <w:rPr>
                          <w:color w:val="956AAC" w:themeColor="accent5"/>
                          <w:sz w:val="28"/>
                          <w:szCs w:val="28"/>
                          <w:lang w:val="pl-PL"/>
                        </w:rPr>
                        <w:t>Matematyka</w:t>
                      </w:r>
                      <w:r w:rsidR="00D55ADB">
                        <w:rPr>
                          <w:color w:val="956AAC" w:themeColor="accent5"/>
                          <w:sz w:val="28"/>
                          <w:szCs w:val="28"/>
                          <w:lang w:val="pl-PL"/>
                        </w:rPr>
                        <w:t xml:space="preserve"> online:</w:t>
                      </w:r>
                    </w:p>
                    <w:p w:rsidR="00D55ADB" w:rsidRPr="00C157F8" w:rsidRDefault="003645CE" w:rsidP="0057501D">
                      <w:pPr>
                        <w:pStyle w:val="Nagwek2"/>
                        <w:rPr>
                          <w:lang w:val="pl-PL"/>
                        </w:rPr>
                      </w:pPr>
                      <w:sdt>
                        <w:sdtPr>
                          <w:rPr>
                            <w:rFonts w:ascii="Arial" w:hAnsi="Arial" w:cs="Arial"/>
                            <w:color w:val="006621"/>
                            <w:sz w:val="21"/>
                            <w:szCs w:val="21"/>
                            <w:shd w:val="clear" w:color="auto" w:fill="FFFFFF"/>
                            <w:lang w:val="pl-PL"/>
                          </w:rPr>
                          <w:id w:val="1239283652"/>
                          <w:date>
                            <w:dateFormat w:val="yyyy-MM-dd"/>
                            <w:lid w:val="pl-PL"/>
                            <w:storeMappedDataAs w:val="dateTime"/>
                            <w:calendar w:val="gregorian"/>
                          </w:date>
                        </w:sdtPr>
                        <w:sdtEndPr/>
                        <w:sdtContent>
                          <w:r w:rsidR="00D55ADB" w:rsidRPr="00ED2671">
                            <w:rPr>
                              <w:rFonts w:ascii="Arial" w:hAnsi="Arial" w:cs="Arial"/>
                              <w:color w:val="006621"/>
                              <w:sz w:val="21"/>
                              <w:szCs w:val="21"/>
                              <w:shd w:val="clear" w:color="auto" w:fill="FFFFFF"/>
                              <w:lang w:val="pl-PL"/>
                            </w:rPr>
                            <w:t>www.math.edu.pl</w:t>
                          </w:r>
                        </w:sdtContent>
                      </w:sdt>
                    </w:p>
                    <w:p w:rsidR="00D55ADB" w:rsidRPr="00C157F8" w:rsidRDefault="00D55ADB" w:rsidP="0057501D">
                      <w:pPr>
                        <w:rPr>
                          <w:lang w:val="pl-PL"/>
                        </w:rPr>
                      </w:pPr>
                      <w:r w:rsidRPr="00ED2671">
                        <w:rPr>
                          <w:lang w:val="pl-PL"/>
                        </w:rPr>
                        <w:t>Matematyka - ciekawe zadania matematyczne.</w:t>
                      </w:r>
                    </w:p>
                    <w:sdt>
                      <w:sdtPr>
                        <w:rPr>
                          <w:rFonts w:ascii="Arial" w:eastAsia="Times New Roman" w:hAnsi="Arial" w:cs="Arial"/>
                          <w:color w:val="006621"/>
                          <w:sz w:val="21"/>
                          <w:szCs w:val="21"/>
                          <w:lang w:val="pl-PL" w:eastAsia="pl-PL"/>
                        </w:rPr>
                        <w:id w:val="-2047586012"/>
                        <w:date>
                          <w:dateFormat w:val="yyyy-MM-dd"/>
                          <w:lid w:val="pl-PL"/>
                          <w:storeMappedDataAs w:val="dateTime"/>
                          <w:calendar w:val="gregorian"/>
                        </w:date>
                      </w:sdtPr>
                      <w:sdtEndPr/>
                      <w:sdtContent>
                        <w:p w:rsidR="00D55ADB" w:rsidRPr="00C157F8" w:rsidRDefault="00D55ADB" w:rsidP="0057501D">
                          <w:pPr>
                            <w:pStyle w:val="Nagwek2"/>
                            <w:rPr>
                              <w:lang w:val="pl-PL"/>
                            </w:rPr>
                          </w:pPr>
                          <w:r w:rsidRPr="00ED2671">
                            <w:rPr>
                              <w:rFonts w:ascii="Arial" w:eastAsia="Times New Roman" w:hAnsi="Arial" w:cs="Arial"/>
                              <w:color w:val="006621"/>
                              <w:sz w:val="21"/>
                              <w:szCs w:val="21"/>
                              <w:lang w:val="pl-PL" w:eastAsia="pl-PL"/>
                            </w:rPr>
                            <w:t>www.cauchy.pl/kolko/</w:t>
                          </w:r>
                        </w:p>
                      </w:sdtContent>
                    </w:sdt>
                    <w:p w:rsidR="00D55ADB" w:rsidRPr="00ED2671" w:rsidRDefault="00D55ADB" w:rsidP="00ED2671">
                      <w:pPr>
                        <w:rPr>
                          <w:lang w:val="pl-PL"/>
                        </w:rPr>
                      </w:pPr>
                      <w:r w:rsidRPr="00ED2671">
                        <w:rPr>
                          <w:lang w:val="pl-PL"/>
                        </w:rPr>
                        <w:t xml:space="preserve"> Zadania z matematyki i rozwiązania zadań z matematyki.</w:t>
                      </w:r>
                    </w:p>
                    <w:sdt>
                      <w:sdtPr>
                        <w:rPr>
                          <w:rFonts w:ascii="Arial" w:eastAsia="Times New Roman" w:hAnsi="Arial" w:cs="Arial"/>
                          <w:color w:val="006621"/>
                          <w:sz w:val="21"/>
                          <w:szCs w:val="21"/>
                          <w:lang w:val="pl-PL" w:eastAsia="pl-PL"/>
                        </w:rPr>
                        <w:id w:val="667677769"/>
                        <w:date>
                          <w:dateFormat w:val="yyyy-MM-dd"/>
                          <w:lid w:val="pl-PL"/>
                          <w:storeMappedDataAs w:val="dateTime"/>
                          <w:calendar w:val="gregorian"/>
                        </w:date>
                      </w:sdtPr>
                      <w:sdtEndPr/>
                      <w:sdtContent>
                        <w:p w:rsidR="00D55ADB" w:rsidRPr="00ED2671" w:rsidRDefault="00D55ADB" w:rsidP="0057501D">
                          <w:pPr>
                            <w:pStyle w:val="Nagwek2"/>
                            <w:rPr>
                              <w:rFonts w:ascii="Arial" w:eastAsia="Times New Roman" w:hAnsi="Arial" w:cs="Arial"/>
                              <w:color w:val="006621"/>
                              <w:sz w:val="21"/>
                              <w:szCs w:val="21"/>
                              <w:lang w:val="pl-PL" w:eastAsia="pl-PL"/>
                            </w:rPr>
                          </w:pPr>
                          <w:r w:rsidRPr="00ED2671">
                            <w:rPr>
                              <w:rFonts w:ascii="Arial" w:eastAsia="Times New Roman" w:hAnsi="Arial" w:cs="Arial"/>
                              <w:color w:val="006621"/>
                              <w:sz w:val="21"/>
                              <w:szCs w:val="21"/>
                              <w:lang w:val="pl-PL" w:eastAsia="pl-PL"/>
                            </w:rPr>
                            <w:t>http://adonai.pl/relaks/zagadki/</w:t>
                          </w:r>
                        </w:p>
                      </w:sdtContent>
                    </w:sdt>
                    <w:p w:rsidR="00D55ADB" w:rsidRPr="00C157F8" w:rsidRDefault="00D55ADB" w:rsidP="0057501D">
                      <w:pPr>
                        <w:rPr>
                          <w:lang w:val="pl-PL"/>
                        </w:rPr>
                      </w:pPr>
                      <w:r w:rsidRPr="00ED2671">
                        <w:t>Zagadki, zagadki logiczne, śmieszne zagadki</w:t>
                      </w:r>
                    </w:p>
                    <w:tbl>
                      <w:tblPr>
                        <w:tblStyle w:val="NewsletterTable"/>
                        <w:tblW w:w="5000" w:type="pct"/>
                        <w:jc w:val="center"/>
                        <w:tblLook w:val="04A0" w:firstRow="1" w:lastRow="0" w:firstColumn="1" w:lastColumn="0" w:noHBand="0" w:noVBand="1"/>
                        <w:tblDescription w:val="Announcement table"/>
                      </w:tblPr>
                      <w:tblGrid>
                        <w:gridCol w:w="3403"/>
                      </w:tblGrid>
                      <w:tr w:rsidR="00D55ADB" w:rsidRPr="0057501D"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D55ADB" w:rsidRPr="00C157F8" w:rsidRDefault="00D55ADB">
                            <w:pPr>
                              <w:pStyle w:val="Obszartabel"/>
                              <w:rPr>
                                <w:lang w:val="pl-PL"/>
                              </w:rPr>
                            </w:pPr>
                          </w:p>
                        </w:tc>
                      </w:tr>
                      <w:tr w:rsidR="00D55ADB" w:rsidRPr="00EA0CC2" w:rsidTr="005D5BF5">
                        <w:trPr>
                          <w:trHeight w:val="5760"/>
                          <w:jc w:val="center"/>
                        </w:trPr>
                        <w:tc>
                          <w:tcPr>
                            <w:tcW w:w="3439" w:type="dxa"/>
                            <w:tcBorders>
                              <w:top w:val="nil"/>
                              <w:bottom w:val="nil"/>
                            </w:tcBorders>
                          </w:tcPr>
                          <w:p w:rsidR="00D55ADB" w:rsidRDefault="00D55ADB" w:rsidP="00580929">
                            <w:pPr>
                              <w:rPr>
                                <w:rFonts w:asciiTheme="majorHAnsi" w:eastAsiaTheme="majorEastAsia" w:hAnsiTheme="majorHAnsi" w:cstheme="majorBidi"/>
                                <w:b/>
                                <w:bCs/>
                                <w:color w:val="956AAC" w:themeColor="accent5"/>
                                <w:sz w:val="28"/>
                                <w:szCs w:val="28"/>
                                <w:lang w:val="pl-PL"/>
                              </w:rPr>
                            </w:pPr>
                            <w:r>
                              <w:rPr>
                                <w:rFonts w:asciiTheme="majorHAnsi" w:eastAsiaTheme="majorEastAsia" w:hAnsiTheme="majorHAnsi" w:cstheme="majorBidi"/>
                                <w:b/>
                                <w:bCs/>
                                <w:color w:val="956AAC" w:themeColor="accent5"/>
                                <w:sz w:val="28"/>
                                <w:szCs w:val="28"/>
                                <w:lang w:val="pl-PL"/>
                              </w:rPr>
                              <w:t>Ciekawostki:</w:t>
                            </w:r>
                          </w:p>
                          <w:p w:rsidR="00D55ADB" w:rsidRDefault="00D55ADB" w:rsidP="00580929">
                            <w:pPr>
                              <w:rPr>
                                <w:rFonts w:asciiTheme="majorHAnsi" w:eastAsiaTheme="majorEastAsia" w:hAnsiTheme="majorHAnsi" w:cstheme="majorBidi"/>
                                <w:b/>
                                <w:bCs/>
                                <w:color w:val="956AAC" w:themeColor="accent5"/>
                                <w:sz w:val="28"/>
                                <w:szCs w:val="28"/>
                                <w:lang w:val="pl-PL"/>
                              </w:rPr>
                            </w:pPr>
                            <w:r w:rsidRPr="00580929">
                              <w:rPr>
                                <w:rFonts w:asciiTheme="majorHAnsi" w:eastAsiaTheme="majorEastAsia" w:hAnsiTheme="majorHAnsi" w:cstheme="majorBidi"/>
                                <w:b/>
                                <w:bCs/>
                                <w:color w:val="956AAC" w:themeColor="accent5"/>
                                <w:sz w:val="28"/>
                                <w:szCs w:val="28"/>
                                <w:lang w:val="pl-PL"/>
                              </w:rPr>
                              <w:t>„Kwadraty magiczne”</w:t>
                            </w:r>
                          </w:p>
                          <w:p w:rsidR="00D55ADB" w:rsidRPr="00D5671C" w:rsidRDefault="00D55ADB" w:rsidP="00580929">
                            <w:pPr>
                              <w:jc w:val="both"/>
                              <w:rPr>
                                <w:sz w:val="24"/>
                                <w:szCs w:val="24"/>
                                <w:lang w:val="pl-PL"/>
                              </w:rPr>
                            </w:pPr>
                            <w:r w:rsidRPr="00D5671C">
                              <w:rPr>
                                <w:sz w:val="24"/>
                                <w:szCs w:val="24"/>
                                <w:lang w:val="pl-PL"/>
                              </w:rPr>
                              <w:t>Kwadraty magiczne to liczby tak ułożone, że suma każdej kolumny i rzędu jest równa tej samej liczbie. Składają się one z czterech lub więcej pól. Najpopularniejsze maja 9 lub 16 pól. W wieku XV zainteresowanie tymi łamigłówkami rozpowsze- chniło się z Chin do Europy. Jeżeli zwiększymy lub zmniejszymy każdy składnik, jaki zawiera kwadrat magiczny, o pewną liczbę to nadal pozostanie on magiczny.</w:t>
                            </w:r>
                          </w:p>
                        </w:tc>
                      </w:tr>
                    </w:tbl>
                    <w:p w:rsidR="00D55ADB" w:rsidRPr="00C157F8" w:rsidRDefault="00D55ADB" w:rsidP="0057501D">
                      <w:pPr>
                        <w:pStyle w:val="Bezodstpw"/>
                        <w:rPr>
                          <w:lang w:val="pl-PL"/>
                        </w:rPr>
                      </w:pPr>
                    </w:p>
                  </w:txbxContent>
                </v:textbox>
                <w10:wrap type="square" side="left" anchorx="page" anchory="margin"/>
              </v:shape>
            </w:pict>
          </mc:Fallback>
        </mc:AlternateContent>
      </w:r>
    </w:p>
    <w:p w:rsidR="0057501D" w:rsidRPr="00D5671C" w:rsidRDefault="00A50C8E" w:rsidP="0057501D">
      <w:pPr>
        <w:pStyle w:val="Informacjeokontakcie"/>
        <w:rPr>
          <w:sz w:val="24"/>
          <w:szCs w:val="24"/>
          <w:lang w:val="pl-PL"/>
        </w:rPr>
      </w:pPr>
      <w:r w:rsidRPr="00D5671C">
        <w:rPr>
          <w:sz w:val="24"/>
          <w:szCs w:val="24"/>
          <w:lang w:val="pl-PL"/>
        </w:rPr>
        <w:t xml:space="preserve">Na początek znajdź liczbę pasującą do liczb poniżej. </w:t>
      </w:r>
      <w:r w:rsidR="00C74016" w:rsidRPr="00D5671C">
        <w:rPr>
          <w:sz w:val="24"/>
          <w:szCs w:val="24"/>
          <w:lang w:val="pl-PL"/>
        </w:rPr>
        <w:t>Znajdź</w:t>
      </w:r>
      <w:r w:rsidRPr="00D5671C">
        <w:rPr>
          <w:sz w:val="24"/>
          <w:szCs w:val="24"/>
          <w:lang w:val="pl-PL"/>
        </w:rPr>
        <w:t xml:space="preserve"> zasadę –prawidłowość w tych liczbach.</w:t>
      </w:r>
    </w:p>
    <w:tbl>
      <w:tblPr>
        <w:tblStyle w:val="NewsletterTable"/>
        <w:tblW w:w="3220" w:type="pct"/>
        <w:tblLook w:val="0660" w:firstRow="1" w:lastRow="1" w:firstColumn="0" w:lastColumn="0" w:noHBand="1" w:noVBand="1"/>
        <w:tblDescription w:val="Intro letter"/>
      </w:tblPr>
      <w:tblGrid>
        <w:gridCol w:w="6931"/>
      </w:tblGrid>
      <w:tr w:rsidR="0057501D" w:rsidRPr="00EA0CC2" w:rsidTr="00D55ADB">
        <w:trPr>
          <w:cnfStyle w:val="100000000000" w:firstRow="1" w:lastRow="0" w:firstColumn="0" w:lastColumn="0" w:oddVBand="0" w:evenVBand="0" w:oddHBand="0" w:evenHBand="0" w:firstRowFirstColumn="0" w:firstRowLastColumn="0" w:lastRowFirstColumn="0" w:lastRowLastColumn="0"/>
        </w:trPr>
        <w:tc>
          <w:tcPr>
            <w:tcW w:w="0" w:type="auto"/>
          </w:tcPr>
          <w:p w:rsidR="0057501D" w:rsidRPr="00D00463" w:rsidRDefault="0057501D" w:rsidP="00D55ADB">
            <w:pPr>
              <w:pStyle w:val="Obszartabel"/>
              <w:rPr>
                <w:lang w:val="pl-PL"/>
              </w:rPr>
            </w:pPr>
          </w:p>
        </w:tc>
      </w:tr>
      <w:tr w:rsidR="0057501D" w:rsidRPr="0057501D" w:rsidTr="00D55ADB">
        <w:tc>
          <w:tcPr>
            <w:tcW w:w="6955" w:type="dxa"/>
          </w:tcPr>
          <w:p w:rsidR="0057501D" w:rsidRDefault="0057501D" w:rsidP="007811E2">
            <w:pPr>
              <w:jc w:val="center"/>
              <w:rPr>
                <w:lang w:val="pl-PL"/>
              </w:rPr>
            </w:pPr>
            <w:r>
              <w:rPr>
                <w:noProof/>
                <w:lang w:val="pl-PL" w:eastAsia="pl-PL"/>
              </w:rPr>
              <w:drawing>
                <wp:inline distT="0" distB="0" distL="0" distR="0" wp14:anchorId="46DE134B" wp14:editId="509703EE">
                  <wp:extent cx="2162175" cy="1628775"/>
                  <wp:effectExtent l="0" t="0" r="9525" b="952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agadki-matematyczne-ciagi-liczbowe-a.gif"/>
                          <pic:cNvPicPr/>
                        </pic:nvPicPr>
                        <pic:blipFill>
                          <a:blip r:embed="rId27">
                            <a:extLst>
                              <a:ext uri="{28A0092B-C50C-407E-A947-70E740481C1C}">
                                <a14:useLocalDpi xmlns:a14="http://schemas.microsoft.com/office/drawing/2010/main" val="0"/>
                              </a:ext>
                            </a:extLst>
                          </a:blip>
                          <a:stretch>
                            <a:fillRect/>
                          </a:stretch>
                        </pic:blipFill>
                        <pic:spPr>
                          <a:xfrm>
                            <a:off x="0" y="0"/>
                            <a:ext cx="2162175" cy="1628775"/>
                          </a:xfrm>
                          <a:prstGeom prst="rect">
                            <a:avLst/>
                          </a:prstGeom>
                        </pic:spPr>
                      </pic:pic>
                    </a:graphicData>
                  </a:graphic>
                </wp:inline>
              </w:drawing>
            </w:r>
          </w:p>
          <w:p w:rsidR="0057501D" w:rsidRDefault="0057501D" w:rsidP="0057501D">
            <w:pPr>
              <w:rPr>
                <w:lang w:val="pl-PL"/>
              </w:rPr>
            </w:pPr>
          </w:p>
          <w:p w:rsidR="0057501D" w:rsidRPr="00D5671C" w:rsidRDefault="00A50C8E" w:rsidP="0057501D">
            <w:pPr>
              <w:rPr>
                <w:noProof/>
                <w:sz w:val="24"/>
                <w:szCs w:val="24"/>
                <w:lang w:val="pl-PL" w:eastAsia="pl-PL"/>
              </w:rPr>
            </w:pPr>
            <w:r w:rsidRPr="00D5671C">
              <w:rPr>
                <w:noProof/>
                <w:sz w:val="24"/>
                <w:szCs w:val="24"/>
                <w:lang w:val="pl-PL" w:eastAsia="pl-PL"/>
              </w:rPr>
              <w:t>To teraz nieco trudniejsze:</w:t>
            </w:r>
          </w:p>
          <w:p w:rsidR="0057501D" w:rsidRDefault="0057501D" w:rsidP="007811E2">
            <w:pPr>
              <w:jc w:val="center"/>
              <w:rPr>
                <w:lang w:val="pl-PL"/>
              </w:rPr>
            </w:pPr>
            <w:r>
              <w:rPr>
                <w:noProof/>
                <w:lang w:val="pl-PL" w:eastAsia="pl-PL"/>
              </w:rPr>
              <w:drawing>
                <wp:inline distT="0" distB="0" distL="0" distR="0" wp14:anchorId="4C7E9994" wp14:editId="2FD68D9F">
                  <wp:extent cx="2162175" cy="2162175"/>
                  <wp:effectExtent l="0" t="0" r="9525" b="952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agadki-matematyczne-kombinacje-liczbowe-b.png"/>
                          <pic:cNvPicPr/>
                        </pic:nvPicPr>
                        <pic:blipFill>
                          <a:blip r:embed="rId28">
                            <a:extLst>
                              <a:ext uri="{28A0092B-C50C-407E-A947-70E740481C1C}">
                                <a14:useLocalDpi xmlns:a14="http://schemas.microsoft.com/office/drawing/2010/main" val="0"/>
                              </a:ext>
                            </a:extLst>
                          </a:blip>
                          <a:stretch>
                            <a:fillRect/>
                          </a:stretch>
                        </pic:blipFill>
                        <pic:spPr>
                          <a:xfrm>
                            <a:off x="0" y="0"/>
                            <a:ext cx="2162175" cy="2162175"/>
                          </a:xfrm>
                          <a:prstGeom prst="rect">
                            <a:avLst/>
                          </a:prstGeom>
                        </pic:spPr>
                      </pic:pic>
                    </a:graphicData>
                  </a:graphic>
                </wp:inline>
              </w:drawing>
            </w:r>
          </w:p>
          <w:p w:rsidR="0057501D" w:rsidRDefault="0057501D" w:rsidP="00E22705">
            <w:pPr>
              <w:jc w:val="center"/>
              <w:rPr>
                <w:lang w:val="pl-PL"/>
              </w:rPr>
            </w:pPr>
            <w:r>
              <w:rPr>
                <w:noProof/>
                <w:lang w:val="pl-PL" w:eastAsia="pl-PL"/>
              </w:rPr>
              <w:lastRenderedPageBreak/>
              <w:drawing>
                <wp:inline distT="0" distB="0" distL="0" distR="0" wp14:anchorId="5503D1D8" wp14:editId="0E963772">
                  <wp:extent cx="2857143" cy="3028571"/>
                  <wp:effectExtent l="0" t="0" r="635" b="63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403100750091.png"/>
                          <pic:cNvPicPr/>
                        </pic:nvPicPr>
                        <pic:blipFill>
                          <a:blip r:embed="rId29">
                            <a:extLst>
                              <a:ext uri="{28A0092B-C50C-407E-A947-70E740481C1C}">
                                <a14:useLocalDpi xmlns:a14="http://schemas.microsoft.com/office/drawing/2010/main" val="0"/>
                              </a:ext>
                            </a:extLst>
                          </a:blip>
                          <a:stretch>
                            <a:fillRect/>
                          </a:stretch>
                        </pic:blipFill>
                        <pic:spPr>
                          <a:xfrm>
                            <a:off x="0" y="0"/>
                            <a:ext cx="2857143" cy="3028571"/>
                          </a:xfrm>
                          <a:prstGeom prst="rect">
                            <a:avLst/>
                          </a:prstGeom>
                        </pic:spPr>
                      </pic:pic>
                    </a:graphicData>
                  </a:graphic>
                </wp:inline>
              </w:drawing>
            </w:r>
          </w:p>
          <w:p w:rsidR="0057501D" w:rsidRDefault="0057501D" w:rsidP="0057501D">
            <w:pPr>
              <w:rPr>
                <w:lang w:val="pl-PL"/>
              </w:rPr>
            </w:pPr>
          </w:p>
          <w:p w:rsidR="00A50C8E" w:rsidRPr="00FF7F7A" w:rsidRDefault="00871AE4" w:rsidP="0057501D">
            <w:pPr>
              <w:rPr>
                <w:sz w:val="24"/>
                <w:szCs w:val="24"/>
                <w:lang w:val="pl-PL"/>
              </w:rPr>
            </w:pPr>
            <w:r w:rsidRPr="00FF7F7A">
              <w:rPr>
                <w:sz w:val="24"/>
                <w:szCs w:val="24"/>
                <w:lang w:val="pl-PL"/>
              </w:rPr>
              <w:t>Sudoku, jakie</w:t>
            </w:r>
            <w:r w:rsidR="00A50C8E" w:rsidRPr="00FF7F7A">
              <w:rPr>
                <w:sz w:val="24"/>
                <w:szCs w:val="24"/>
                <w:lang w:val="pl-PL"/>
              </w:rPr>
              <w:t xml:space="preserve"> jest każdy widzi. Rozwiąż prawidłowo kolejne pola krzyżówki matematycznej:</w:t>
            </w:r>
          </w:p>
          <w:p w:rsidR="0057501D" w:rsidRPr="00D00463" w:rsidRDefault="0057501D" w:rsidP="00E22705">
            <w:pPr>
              <w:jc w:val="center"/>
              <w:rPr>
                <w:lang w:val="pl-PL"/>
              </w:rPr>
            </w:pPr>
            <w:r>
              <w:rPr>
                <w:noProof/>
                <w:lang w:val="pl-PL" w:eastAsia="pl-PL"/>
              </w:rPr>
              <w:drawing>
                <wp:inline distT="0" distB="0" distL="0" distR="0" wp14:anchorId="4B4DB13B" wp14:editId="7E94F8A6">
                  <wp:extent cx="2857500" cy="285750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udoku300.jpg"/>
                          <pic:cNvPicPr/>
                        </pic:nvPicPr>
                        <pic:blipFill>
                          <a:blip r:embed="rId30">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tc>
      </w:tr>
      <w:tr w:rsidR="0057501D" w:rsidRPr="0057501D" w:rsidTr="00D55ADB">
        <w:trPr>
          <w:cnfStyle w:val="010000000000" w:firstRow="0" w:lastRow="1" w:firstColumn="0" w:lastColumn="0" w:oddVBand="0" w:evenVBand="0" w:oddHBand="0" w:evenHBand="0" w:firstRowFirstColumn="0" w:firstRowLastColumn="0" w:lastRowFirstColumn="0" w:lastRowLastColumn="0"/>
        </w:trPr>
        <w:tc>
          <w:tcPr>
            <w:tcW w:w="0" w:type="auto"/>
          </w:tcPr>
          <w:p w:rsidR="0057501D" w:rsidRPr="00D00463" w:rsidRDefault="0057501D" w:rsidP="00D55ADB">
            <w:pPr>
              <w:pStyle w:val="Obszartabel"/>
              <w:rPr>
                <w:lang w:val="pl-PL"/>
              </w:rPr>
            </w:pPr>
          </w:p>
        </w:tc>
      </w:tr>
    </w:tbl>
    <w:p w:rsidR="00D55ADB" w:rsidRDefault="00D55ADB" w:rsidP="00D55ADB">
      <w:pPr>
        <w:pStyle w:val="Nagwek2"/>
        <w:rPr>
          <w:lang w:val="pl-PL"/>
        </w:rPr>
      </w:pPr>
    </w:p>
    <w:p w:rsidR="005B7956" w:rsidRDefault="005B7956" w:rsidP="005B7956">
      <w:pPr>
        <w:rPr>
          <w:lang w:val="pl-PL"/>
        </w:rPr>
      </w:pPr>
    </w:p>
    <w:p w:rsidR="005B7956" w:rsidRDefault="005B7956" w:rsidP="005B7956">
      <w:pPr>
        <w:rPr>
          <w:lang w:val="pl-PL"/>
        </w:rPr>
      </w:pPr>
    </w:p>
    <w:p w:rsidR="005B7956" w:rsidRDefault="005B7956" w:rsidP="005B7956">
      <w:pPr>
        <w:rPr>
          <w:lang w:val="pl-PL"/>
        </w:rPr>
      </w:pPr>
    </w:p>
    <w:p w:rsidR="005B7956" w:rsidRDefault="005B7956" w:rsidP="005B7956">
      <w:pPr>
        <w:rPr>
          <w:lang w:val="pl-PL"/>
        </w:rPr>
      </w:pPr>
    </w:p>
    <w:p w:rsidR="005B7956" w:rsidRPr="005B7956" w:rsidRDefault="005B7956" w:rsidP="005B7956">
      <w:pPr>
        <w:rPr>
          <w:lang w:val="pl-PL"/>
        </w:rPr>
      </w:pPr>
      <w:r w:rsidRPr="005B7956">
        <w:rPr>
          <w:noProof/>
          <w:lang w:val="pl-PL" w:eastAsia="pl-PL"/>
        </w:rPr>
        <mc:AlternateContent>
          <mc:Choice Requires="wps">
            <w:drawing>
              <wp:anchor distT="0" distB="0" distL="114300" distR="114300" simplePos="0" relativeHeight="251680768" behindDoc="0" locked="0" layoutInCell="1" allowOverlap="0" wp14:anchorId="7E827F36" wp14:editId="6F57247D">
                <wp:simplePos x="0" y="0"/>
                <mc:AlternateContent>
                  <mc:Choice Requires="wp14">
                    <wp:positionH relativeFrom="page">
                      <wp14:pctPosHOffset>66900</wp14:pctPosHOffset>
                    </wp:positionH>
                  </mc:Choice>
                  <mc:Fallback>
                    <wp:positionH relativeFrom="page">
                      <wp:posOffset>5057775</wp:posOffset>
                    </wp:positionH>
                  </mc:Fallback>
                </mc:AlternateContent>
                <wp:positionV relativeFrom="margin">
                  <wp:align>top</wp:align>
                </wp:positionV>
                <wp:extent cx="2217420" cy="8397240"/>
                <wp:effectExtent l="0" t="0" r="5715" b="11430"/>
                <wp:wrapSquare wrapText="left"/>
                <wp:docPr id="206" name="Pole tekstowe 206"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7956" w:rsidRDefault="005B7956">
                            <w:pPr>
                              <w:pStyle w:val="Photo"/>
                            </w:pPr>
                            <w:r>
                              <w:rPr>
                                <w:noProof/>
                                <w:lang w:val="pl-PL" w:eastAsia="pl-PL"/>
                              </w:rPr>
                              <w:drawing>
                                <wp:inline distT="0" distB="0" distL="0" distR="0" wp14:anchorId="4B3457C0" wp14:editId="32174155">
                                  <wp:extent cx="2112065" cy="2428875"/>
                                  <wp:effectExtent l="76200" t="76200" r="78740" b="6667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31">
                                            <a:extLst>
                                              <a:ext uri="{28A0092B-C50C-407E-A947-70E740481C1C}">
                                                <a14:useLocalDpi xmlns:a14="http://schemas.microsoft.com/office/drawing/2010/main" val="0"/>
                                              </a:ext>
                                            </a:extLst>
                                          </a:blip>
                                          <a:stretch>
                                            <a:fillRect/>
                                          </a:stretch>
                                        </pic:blipFill>
                                        <pic:spPr bwMode="auto">
                                          <a:xfrm>
                                            <a:off x="0" y="0"/>
                                            <a:ext cx="2120752" cy="2438865"/>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971C1A" w:rsidRDefault="00971C1A">
                            <w:pPr>
                              <w:pStyle w:val="Bezodstpw"/>
                              <w:rPr>
                                <w:sz w:val="28"/>
                                <w:szCs w:val="28"/>
                                <w:lang w:val="pl-PL"/>
                              </w:rPr>
                            </w:pPr>
                          </w:p>
                          <w:p w:rsidR="00971C1A" w:rsidRDefault="00957FA2">
                            <w:pPr>
                              <w:pStyle w:val="Bezodstpw"/>
                              <w:rPr>
                                <w:sz w:val="28"/>
                                <w:szCs w:val="28"/>
                                <w:lang w:val="pl-PL"/>
                              </w:rPr>
                            </w:pPr>
                            <w:r w:rsidRPr="00957FA2">
                              <w:rPr>
                                <w:sz w:val="28"/>
                                <w:szCs w:val="28"/>
                                <w:lang w:val="pl-PL"/>
                              </w:rPr>
                              <w:t xml:space="preserve">Szef kuchni wydaje polecenie: </w:t>
                            </w:r>
                          </w:p>
                          <w:p w:rsidR="00971C1A" w:rsidRDefault="00957FA2">
                            <w:pPr>
                              <w:pStyle w:val="Bezodstpw"/>
                              <w:rPr>
                                <w:sz w:val="28"/>
                                <w:szCs w:val="28"/>
                                <w:lang w:val="pl-PL"/>
                              </w:rPr>
                            </w:pPr>
                            <w:r w:rsidRPr="00957FA2">
                              <w:rPr>
                                <w:sz w:val="28"/>
                                <w:szCs w:val="28"/>
                                <w:lang w:val="pl-PL"/>
                              </w:rPr>
                              <w:t>Wlej do garnka dwie trzecie wody,</w:t>
                            </w:r>
                          </w:p>
                          <w:p w:rsidR="00971C1A" w:rsidRDefault="00957FA2">
                            <w:pPr>
                              <w:pStyle w:val="Bezodstpw"/>
                              <w:rPr>
                                <w:sz w:val="28"/>
                                <w:szCs w:val="28"/>
                                <w:lang w:val="pl-PL"/>
                              </w:rPr>
                            </w:pPr>
                            <w:r w:rsidRPr="00957FA2">
                              <w:rPr>
                                <w:sz w:val="28"/>
                                <w:szCs w:val="28"/>
                                <w:lang w:val="pl-PL"/>
                              </w:rPr>
                              <w:t xml:space="preserve"> jedną trzecią śmietany</w:t>
                            </w:r>
                          </w:p>
                          <w:p w:rsidR="00971C1A" w:rsidRDefault="00957FA2">
                            <w:pPr>
                              <w:pStyle w:val="Bezodstpw"/>
                              <w:rPr>
                                <w:sz w:val="28"/>
                                <w:szCs w:val="28"/>
                                <w:lang w:val="pl-PL"/>
                              </w:rPr>
                            </w:pPr>
                            <w:r w:rsidRPr="00957FA2">
                              <w:rPr>
                                <w:sz w:val="28"/>
                                <w:szCs w:val="28"/>
                                <w:lang w:val="pl-PL"/>
                              </w:rPr>
                              <w:t xml:space="preserve"> i jedną trzecią koncentratu barszczu.</w:t>
                            </w:r>
                          </w:p>
                          <w:p w:rsidR="00957FA2" w:rsidRDefault="00957FA2">
                            <w:pPr>
                              <w:pStyle w:val="Bezodstpw"/>
                              <w:rPr>
                                <w:sz w:val="28"/>
                                <w:szCs w:val="28"/>
                                <w:lang w:val="pl-PL"/>
                              </w:rPr>
                            </w:pPr>
                            <w:r w:rsidRPr="00957FA2">
                              <w:rPr>
                                <w:sz w:val="28"/>
                                <w:szCs w:val="28"/>
                                <w:lang w:val="pl-PL"/>
                              </w:rPr>
                              <w:t xml:space="preserve"> </w:t>
                            </w:r>
                          </w:p>
                          <w:p w:rsidR="00957FA2" w:rsidRDefault="00957FA2">
                            <w:pPr>
                              <w:pStyle w:val="Bezodstpw"/>
                              <w:rPr>
                                <w:sz w:val="28"/>
                                <w:szCs w:val="28"/>
                                <w:lang w:val="pl-PL"/>
                              </w:rPr>
                            </w:pPr>
                            <w:r w:rsidRPr="00957FA2">
                              <w:rPr>
                                <w:sz w:val="28"/>
                                <w:szCs w:val="28"/>
                                <w:lang w:val="pl-PL"/>
                              </w:rPr>
                              <w:t xml:space="preserve">Na to kucharz: </w:t>
                            </w:r>
                          </w:p>
                          <w:p w:rsidR="00971C1A" w:rsidRDefault="00957FA2">
                            <w:pPr>
                              <w:pStyle w:val="Bezodstpw"/>
                              <w:rPr>
                                <w:sz w:val="28"/>
                                <w:szCs w:val="28"/>
                                <w:lang w:val="pl-PL"/>
                              </w:rPr>
                            </w:pPr>
                            <w:r w:rsidRPr="00957FA2">
                              <w:rPr>
                                <w:sz w:val="28"/>
                                <w:szCs w:val="28"/>
                                <w:lang w:val="pl-PL"/>
                              </w:rPr>
                              <w:t xml:space="preserve">Szefie, </w:t>
                            </w:r>
                          </w:p>
                          <w:p w:rsidR="00971C1A" w:rsidRDefault="00957FA2">
                            <w:pPr>
                              <w:pStyle w:val="Bezodstpw"/>
                              <w:rPr>
                                <w:sz w:val="28"/>
                                <w:szCs w:val="28"/>
                                <w:lang w:val="pl-PL"/>
                              </w:rPr>
                            </w:pPr>
                            <w:r w:rsidRPr="00957FA2">
                              <w:rPr>
                                <w:sz w:val="28"/>
                                <w:szCs w:val="28"/>
                                <w:lang w:val="pl-PL"/>
                              </w:rPr>
                              <w:t xml:space="preserve">ale to razem daje cztery trzecie! </w:t>
                            </w:r>
                          </w:p>
                          <w:p w:rsidR="00971C1A" w:rsidRDefault="00957FA2">
                            <w:pPr>
                              <w:pStyle w:val="Bezodstpw"/>
                              <w:rPr>
                                <w:sz w:val="28"/>
                                <w:szCs w:val="28"/>
                                <w:lang w:val="pl-PL"/>
                              </w:rPr>
                            </w:pPr>
                            <w:r w:rsidRPr="00957FA2">
                              <w:rPr>
                                <w:sz w:val="28"/>
                                <w:szCs w:val="28"/>
                                <w:lang w:val="pl-PL"/>
                              </w:rPr>
                              <w:t>Szef:</w:t>
                            </w:r>
                          </w:p>
                          <w:p w:rsidR="00971C1A" w:rsidRDefault="00957FA2">
                            <w:pPr>
                              <w:pStyle w:val="Bezodstpw"/>
                              <w:rPr>
                                <w:sz w:val="28"/>
                                <w:szCs w:val="28"/>
                                <w:lang w:val="pl-PL"/>
                              </w:rPr>
                            </w:pPr>
                            <w:r w:rsidRPr="00957FA2">
                              <w:rPr>
                                <w:sz w:val="28"/>
                                <w:szCs w:val="28"/>
                                <w:lang w:val="pl-PL"/>
                              </w:rPr>
                              <w:t xml:space="preserve"> Nie szkodzi.</w:t>
                            </w:r>
                          </w:p>
                          <w:p w:rsidR="005B7956" w:rsidRDefault="00957FA2">
                            <w:pPr>
                              <w:pStyle w:val="Bezodstpw"/>
                              <w:rPr>
                                <w:sz w:val="28"/>
                                <w:szCs w:val="28"/>
                                <w:lang w:val="pl-PL"/>
                              </w:rPr>
                            </w:pPr>
                            <w:r w:rsidRPr="00957FA2">
                              <w:rPr>
                                <w:sz w:val="28"/>
                                <w:szCs w:val="28"/>
                                <w:lang w:val="pl-PL"/>
                              </w:rPr>
                              <w:t xml:space="preserve"> Weź większy garnek!</w:t>
                            </w:r>
                          </w:p>
                          <w:p w:rsidR="00971C1A" w:rsidRDefault="00971C1A">
                            <w:pPr>
                              <w:pStyle w:val="Bezodstpw"/>
                              <w:rPr>
                                <w:sz w:val="28"/>
                                <w:szCs w:val="28"/>
                                <w:lang w:val="pl-PL"/>
                              </w:rPr>
                            </w:pPr>
                          </w:p>
                          <w:p w:rsidR="00971C1A" w:rsidRDefault="00971C1A">
                            <w:pPr>
                              <w:pStyle w:val="Bezodstpw"/>
                              <w:rPr>
                                <w:sz w:val="28"/>
                                <w:szCs w:val="28"/>
                                <w:lang w:val="pl-PL"/>
                              </w:rPr>
                            </w:pPr>
                          </w:p>
                          <w:p w:rsidR="00971C1A" w:rsidRDefault="00971C1A">
                            <w:pPr>
                              <w:pStyle w:val="Bezodstpw"/>
                              <w:rPr>
                                <w:sz w:val="28"/>
                                <w:szCs w:val="28"/>
                                <w:lang w:val="pl-PL"/>
                              </w:rPr>
                            </w:pPr>
                          </w:p>
                          <w:p w:rsidR="00971C1A" w:rsidRDefault="00971C1A">
                            <w:pPr>
                              <w:pStyle w:val="Bezodstpw"/>
                              <w:rPr>
                                <w:sz w:val="28"/>
                                <w:szCs w:val="28"/>
                                <w:lang w:val="pl-PL"/>
                              </w:rPr>
                            </w:pPr>
                          </w:p>
                          <w:p w:rsidR="00971C1A" w:rsidRDefault="00971C1A">
                            <w:pPr>
                              <w:pStyle w:val="Bezodstpw"/>
                              <w:rPr>
                                <w:sz w:val="28"/>
                                <w:szCs w:val="28"/>
                                <w:lang w:val="pl-PL"/>
                              </w:rPr>
                            </w:pPr>
                          </w:p>
                          <w:p w:rsidR="00971C1A" w:rsidRDefault="00971C1A">
                            <w:pPr>
                              <w:pStyle w:val="Bezodstpw"/>
                              <w:rPr>
                                <w:sz w:val="28"/>
                                <w:szCs w:val="28"/>
                                <w:lang w:val="pl-PL"/>
                              </w:rPr>
                            </w:pPr>
                          </w:p>
                          <w:p w:rsidR="00971C1A" w:rsidRPr="00971C1A" w:rsidRDefault="00971C1A" w:rsidP="002B3232">
                            <w:pPr>
                              <w:pStyle w:val="Bezodstpw"/>
                              <w:jc w:val="right"/>
                              <w:rPr>
                                <w:rFonts w:ascii="Segoe Script" w:hAnsi="Segoe Script"/>
                                <w:sz w:val="28"/>
                                <w:szCs w:val="28"/>
                                <w:lang w:val="pl-PL"/>
                              </w:rPr>
                            </w:pPr>
                            <w:r w:rsidRPr="00971C1A">
                              <w:rPr>
                                <w:rFonts w:ascii="Segoe Script" w:hAnsi="Segoe Script"/>
                                <w:sz w:val="28"/>
                                <w:szCs w:val="28"/>
                                <w:lang w:val="pl-PL"/>
                              </w:rPr>
                              <w:t>Opracowała</w:t>
                            </w:r>
                          </w:p>
                          <w:p w:rsidR="00971C1A" w:rsidRPr="00971C1A" w:rsidRDefault="00971C1A" w:rsidP="002B3232">
                            <w:pPr>
                              <w:pStyle w:val="Bezodstpw"/>
                              <w:jc w:val="right"/>
                              <w:rPr>
                                <w:rFonts w:ascii="Segoe Script" w:hAnsi="Segoe Script"/>
                                <w:sz w:val="28"/>
                                <w:szCs w:val="28"/>
                                <w:lang w:val="pl-PL"/>
                              </w:rPr>
                            </w:pPr>
                            <w:r w:rsidRPr="00971C1A">
                              <w:rPr>
                                <w:rFonts w:ascii="Segoe Script" w:hAnsi="Segoe Script"/>
                                <w:sz w:val="28"/>
                                <w:szCs w:val="28"/>
                                <w:lang w:val="pl-PL"/>
                              </w:rPr>
                              <w:t>Magda Kłobucka</w:t>
                            </w: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w14:anchorId="7E827F36" id="Pole tekstowe 206" o:spid="_x0000_s1035" type="#_x0000_t202" alt="Newsletter sidebar 1" style="position:absolute;left:0;text-align:left;margin-left:0;margin-top:0;width:174.6pt;height:661.2pt;z-index:251680768;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" o:allowoverlap="f" filled="f" stroked="f" strokeweight=".5pt">
                <v:textbox inset="1.44pt,0,1.44pt,0">
                  <w:txbxContent>
                    <w:p w:rsidR="005B7956" w:rsidRDefault="005B7956">
                      <w:pPr>
                        <w:pStyle w:val="Photo"/>
                      </w:pPr>
                      <w:r>
                        <w:rPr>
                          <w:noProof/>
                          <w:lang w:val="pl-PL" w:eastAsia="pl-PL"/>
                        </w:rPr>
                        <w:drawing>
                          <wp:inline distT="0" distB="0" distL="0" distR="0" wp14:anchorId="4B3457C0" wp14:editId="32174155">
                            <wp:extent cx="2112065" cy="2428875"/>
                            <wp:effectExtent l="76200" t="76200" r="78740" b="6667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32">
                                      <a:extLst>
                                        <a:ext uri="{28A0092B-C50C-407E-A947-70E740481C1C}">
                                          <a14:useLocalDpi xmlns:a14="http://schemas.microsoft.com/office/drawing/2010/main" val="0"/>
                                        </a:ext>
                                      </a:extLst>
                                    </a:blip>
                                    <a:stretch>
                                      <a:fillRect/>
                                    </a:stretch>
                                  </pic:blipFill>
                                  <pic:spPr bwMode="auto">
                                    <a:xfrm>
                                      <a:off x="0" y="0"/>
                                      <a:ext cx="2120752" cy="2438865"/>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971C1A" w:rsidRDefault="00971C1A">
                      <w:pPr>
                        <w:pStyle w:val="Bezodstpw"/>
                        <w:rPr>
                          <w:sz w:val="28"/>
                          <w:szCs w:val="28"/>
                          <w:lang w:val="pl-PL"/>
                        </w:rPr>
                      </w:pPr>
                    </w:p>
                    <w:p w:rsidR="00971C1A" w:rsidRDefault="00957FA2">
                      <w:pPr>
                        <w:pStyle w:val="Bezodstpw"/>
                        <w:rPr>
                          <w:sz w:val="28"/>
                          <w:szCs w:val="28"/>
                          <w:lang w:val="pl-PL"/>
                        </w:rPr>
                      </w:pPr>
                      <w:r w:rsidRPr="00957FA2">
                        <w:rPr>
                          <w:sz w:val="28"/>
                          <w:szCs w:val="28"/>
                          <w:lang w:val="pl-PL"/>
                        </w:rPr>
                        <w:t xml:space="preserve">Szef kuchni wydaje polecenie: </w:t>
                      </w:r>
                    </w:p>
                    <w:p w:rsidR="00971C1A" w:rsidRDefault="00957FA2">
                      <w:pPr>
                        <w:pStyle w:val="Bezodstpw"/>
                        <w:rPr>
                          <w:sz w:val="28"/>
                          <w:szCs w:val="28"/>
                          <w:lang w:val="pl-PL"/>
                        </w:rPr>
                      </w:pPr>
                      <w:r w:rsidRPr="00957FA2">
                        <w:rPr>
                          <w:sz w:val="28"/>
                          <w:szCs w:val="28"/>
                          <w:lang w:val="pl-PL"/>
                        </w:rPr>
                        <w:t>Wlej do garnka dwie trzecie wody,</w:t>
                      </w:r>
                    </w:p>
                    <w:p w:rsidR="00971C1A" w:rsidRDefault="00957FA2">
                      <w:pPr>
                        <w:pStyle w:val="Bezodstpw"/>
                        <w:rPr>
                          <w:sz w:val="28"/>
                          <w:szCs w:val="28"/>
                          <w:lang w:val="pl-PL"/>
                        </w:rPr>
                      </w:pPr>
                      <w:r w:rsidRPr="00957FA2">
                        <w:rPr>
                          <w:sz w:val="28"/>
                          <w:szCs w:val="28"/>
                          <w:lang w:val="pl-PL"/>
                        </w:rPr>
                        <w:t xml:space="preserve"> jedną trzecią śmietany</w:t>
                      </w:r>
                    </w:p>
                    <w:p w:rsidR="00971C1A" w:rsidRDefault="00957FA2">
                      <w:pPr>
                        <w:pStyle w:val="Bezodstpw"/>
                        <w:rPr>
                          <w:sz w:val="28"/>
                          <w:szCs w:val="28"/>
                          <w:lang w:val="pl-PL"/>
                        </w:rPr>
                      </w:pPr>
                      <w:r w:rsidRPr="00957FA2">
                        <w:rPr>
                          <w:sz w:val="28"/>
                          <w:szCs w:val="28"/>
                          <w:lang w:val="pl-PL"/>
                        </w:rPr>
                        <w:t xml:space="preserve"> i jedną trzecią koncentratu barszczu.</w:t>
                      </w:r>
                    </w:p>
                    <w:p w:rsidR="00957FA2" w:rsidRDefault="00957FA2">
                      <w:pPr>
                        <w:pStyle w:val="Bezodstpw"/>
                        <w:rPr>
                          <w:sz w:val="28"/>
                          <w:szCs w:val="28"/>
                          <w:lang w:val="pl-PL"/>
                        </w:rPr>
                      </w:pPr>
                      <w:r w:rsidRPr="00957FA2">
                        <w:rPr>
                          <w:sz w:val="28"/>
                          <w:szCs w:val="28"/>
                          <w:lang w:val="pl-PL"/>
                        </w:rPr>
                        <w:t xml:space="preserve"> </w:t>
                      </w:r>
                    </w:p>
                    <w:p w:rsidR="00957FA2" w:rsidRDefault="00957FA2">
                      <w:pPr>
                        <w:pStyle w:val="Bezodstpw"/>
                        <w:rPr>
                          <w:sz w:val="28"/>
                          <w:szCs w:val="28"/>
                          <w:lang w:val="pl-PL"/>
                        </w:rPr>
                      </w:pPr>
                      <w:r w:rsidRPr="00957FA2">
                        <w:rPr>
                          <w:sz w:val="28"/>
                          <w:szCs w:val="28"/>
                          <w:lang w:val="pl-PL"/>
                        </w:rPr>
                        <w:t xml:space="preserve">Na to kucharz: </w:t>
                      </w:r>
                    </w:p>
                    <w:p w:rsidR="00971C1A" w:rsidRDefault="00957FA2">
                      <w:pPr>
                        <w:pStyle w:val="Bezodstpw"/>
                        <w:rPr>
                          <w:sz w:val="28"/>
                          <w:szCs w:val="28"/>
                          <w:lang w:val="pl-PL"/>
                        </w:rPr>
                      </w:pPr>
                      <w:r w:rsidRPr="00957FA2">
                        <w:rPr>
                          <w:sz w:val="28"/>
                          <w:szCs w:val="28"/>
                          <w:lang w:val="pl-PL"/>
                        </w:rPr>
                        <w:t xml:space="preserve">Szefie, </w:t>
                      </w:r>
                    </w:p>
                    <w:p w:rsidR="00971C1A" w:rsidRDefault="00957FA2">
                      <w:pPr>
                        <w:pStyle w:val="Bezodstpw"/>
                        <w:rPr>
                          <w:sz w:val="28"/>
                          <w:szCs w:val="28"/>
                          <w:lang w:val="pl-PL"/>
                        </w:rPr>
                      </w:pPr>
                      <w:r w:rsidRPr="00957FA2">
                        <w:rPr>
                          <w:sz w:val="28"/>
                          <w:szCs w:val="28"/>
                          <w:lang w:val="pl-PL"/>
                        </w:rPr>
                        <w:t xml:space="preserve">ale to razem daje cztery trzecie! </w:t>
                      </w:r>
                    </w:p>
                    <w:p w:rsidR="00971C1A" w:rsidRDefault="00957FA2">
                      <w:pPr>
                        <w:pStyle w:val="Bezodstpw"/>
                        <w:rPr>
                          <w:sz w:val="28"/>
                          <w:szCs w:val="28"/>
                          <w:lang w:val="pl-PL"/>
                        </w:rPr>
                      </w:pPr>
                      <w:r w:rsidRPr="00957FA2">
                        <w:rPr>
                          <w:sz w:val="28"/>
                          <w:szCs w:val="28"/>
                          <w:lang w:val="pl-PL"/>
                        </w:rPr>
                        <w:t>Szef:</w:t>
                      </w:r>
                    </w:p>
                    <w:p w:rsidR="00971C1A" w:rsidRDefault="00957FA2">
                      <w:pPr>
                        <w:pStyle w:val="Bezodstpw"/>
                        <w:rPr>
                          <w:sz w:val="28"/>
                          <w:szCs w:val="28"/>
                          <w:lang w:val="pl-PL"/>
                        </w:rPr>
                      </w:pPr>
                      <w:r w:rsidRPr="00957FA2">
                        <w:rPr>
                          <w:sz w:val="28"/>
                          <w:szCs w:val="28"/>
                          <w:lang w:val="pl-PL"/>
                        </w:rPr>
                        <w:t xml:space="preserve"> Nie szkodzi.</w:t>
                      </w:r>
                    </w:p>
                    <w:p w:rsidR="005B7956" w:rsidRDefault="00957FA2">
                      <w:pPr>
                        <w:pStyle w:val="Bezodstpw"/>
                        <w:rPr>
                          <w:sz w:val="28"/>
                          <w:szCs w:val="28"/>
                          <w:lang w:val="pl-PL"/>
                        </w:rPr>
                      </w:pPr>
                      <w:r w:rsidRPr="00957FA2">
                        <w:rPr>
                          <w:sz w:val="28"/>
                          <w:szCs w:val="28"/>
                          <w:lang w:val="pl-PL"/>
                        </w:rPr>
                        <w:t xml:space="preserve"> Weź większy garnek!</w:t>
                      </w:r>
                    </w:p>
                    <w:p w:rsidR="00971C1A" w:rsidRDefault="00971C1A">
                      <w:pPr>
                        <w:pStyle w:val="Bezodstpw"/>
                        <w:rPr>
                          <w:sz w:val="28"/>
                          <w:szCs w:val="28"/>
                          <w:lang w:val="pl-PL"/>
                        </w:rPr>
                      </w:pPr>
                    </w:p>
                    <w:p w:rsidR="00971C1A" w:rsidRDefault="00971C1A">
                      <w:pPr>
                        <w:pStyle w:val="Bezodstpw"/>
                        <w:rPr>
                          <w:sz w:val="28"/>
                          <w:szCs w:val="28"/>
                          <w:lang w:val="pl-PL"/>
                        </w:rPr>
                      </w:pPr>
                    </w:p>
                    <w:p w:rsidR="00971C1A" w:rsidRDefault="00971C1A">
                      <w:pPr>
                        <w:pStyle w:val="Bezodstpw"/>
                        <w:rPr>
                          <w:sz w:val="28"/>
                          <w:szCs w:val="28"/>
                          <w:lang w:val="pl-PL"/>
                        </w:rPr>
                      </w:pPr>
                    </w:p>
                    <w:p w:rsidR="00971C1A" w:rsidRDefault="00971C1A">
                      <w:pPr>
                        <w:pStyle w:val="Bezodstpw"/>
                        <w:rPr>
                          <w:sz w:val="28"/>
                          <w:szCs w:val="28"/>
                          <w:lang w:val="pl-PL"/>
                        </w:rPr>
                      </w:pPr>
                    </w:p>
                    <w:p w:rsidR="00971C1A" w:rsidRDefault="00971C1A">
                      <w:pPr>
                        <w:pStyle w:val="Bezodstpw"/>
                        <w:rPr>
                          <w:sz w:val="28"/>
                          <w:szCs w:val="28"/>
                          <w:lang w:val="pl-PL"/>
                        </w:rPr>
                      </w:pPr>
                    </w:p>
                    <w:p w:rsidR="00971C1A" w:rsidRDefault="00971C1A">
                      <w:pPr>
                        <w:pStyle w:val="Bezodstpw"/>
                        <w:rPr>
                          <w:sz w:val="28"/>
                          <w:szCs w:val="28"/>
                          <w:lang w:val="pl-PL"/>
                        </w:rPr>
                      </w:pPr>
                    </w:p>
                    <w:p w:rsidR="00971C1A" w:rsidRPr="00971C1A" w:rsidRDefault="00971C1A" w:rsidP="002B3232">
                      <w:pPr>
                        <w:pStyle w:val="Bezodstpw"/>
                        <w:jc w:val="right"/>
                        <w:rPr>
                          <w:rFonts w:ascii="Segoe Script" w:hAnsi="Segoe Script"/>
                          <w:sz w:val="28"/>
                          <w:szCs w:val="28"/>
                          <w:lang w:val="pl-PL"/>
                        </w:rPr>
                      </w:pPr>
                      <w:r w:rsidRPr="00971C1A">
                        <w:rPr>
                          <w:rFonts w:ascii="Segoe Script" w:hAnsi="Segoe Script"/>
                          <w:sz w:val="28"/>
                          <w:szCs w:val="28"/>
                          <w:lang w:val="pl-PL"/>
                        </w:rPr>
                        <w:t>Opracował</w:t>
                      </w:r>
                      <w:r w:rsidRPr="00971C1A">
                        <w:rPr>
                          <w:rFonts w:ascii="Segoe Script" w:hAnsi="Segoe Script"/>
                          <w:sz w:val="28"/>
                          <w:szCs w:val="28"/>
                          <w:lang w:val="pl-PL"/>
                        </w:rPr>
                        <w:t>a</w:t>
                      </w:r>
                    </w:p>
                    <w:p w:rsidR="00971C1A" w:rsidRPr="00971C1A" w:rsidRDefault="00971C1A" w:rsidP="002B3232">
                      <w:pPr>
                        <w:pStyle w:val="Bezodstpw"/>
                        <w:jc w:val="right"/>
                        <w:rPr>
                          <w:rFonts w:ascii="Segoe Script" w:hAnsi="Segoe Script"/>
                          <w:sz w:val="28"/>
                          <w:szCs w:val="28"/>
                          <w:lang w:val="pl-PL"/>
                        </w:rPr>
                      </w:pPr>
                      <w:r w:rsidRPr="00971C1A">
                        <w:rPr>
                          <w:rFonts w:ascii="Segoe Script" w:hAnsi="Segoe Script"/>
                          <w:sz w:val="28"/>
                          <w:szCs w:val="28"/>
                          <w:lang w:val="pl-PL"/>
                        </w:rPr>
                        <w:t>Magda Kłobucka</w:t>
                      </w:r>
                    </w:p>
                  </w:txbxContent>
                </v:textbox>
                <w10:wrap type="square" side="left" anchorx="page" anchory="margin"/>
              </v:shape>
            </w:pict>
          </mc:Fallback>
        </mc:AlternateContent>
      </w:r>
    </w:p>
    <w:tbl>
      <w:tblPr>
        <w:tblStyle w:val="NewsletterTable"/>
        <w:tblW w:w="3220" w:type="pct"/>
        <w:tblLook w:val="0660" w:firstRow="1" w:lastRow="1" w:firstColumn="0" w:lastColumn="0" w:noHBand="1" w:noVBand="1"/>
        <w:tblDescription w:val="Title"/>
      </w:tblPr>
      <w:tblGrid>
        <w:gridCol w:w="6931"/>
      </w:tblGrid>
      <w:tr w:rsidR="00D55ADB" w:rsidRPr="00D00463" w:rsidTr="00D55ADB">
        <w:trPr>
          <w:cnfStyle w:val="100000000000" w:firstRow="1" w:lastRow="0" w:firstColumn="0" w:lastColumn="0" w:oddVBand="0" w:evenVBand="0" w:oddHBand="0" w:evenHBand="0" w:firstRowFirstColumn="0" w:firstRowLastColumn="0" w:lastRowFirstColumn="0" w:lastRowLastColumn="0"/>
        </w:trPr>
        <w:tc>
          <w:tcPr>
            <w:tcW w:w="5000" w:type="pct"/>
          </w:tcPr>
          <w:p w:rsidR="00D55ADB" w:rsidRPr="00D00463" w:rsidRDefault="00D55ADB" w:rsidP="00D55ADB">
            <w:pPr>
              <w:pStyle w:val="Obszartabel"/>
              <w:rPr>
                <w:lang w:val="pl-PL"/>
              </w:rPr>
            </w:pPr>
          </w:p>
        </w:tc>
      </w:tr>
      <w:tr w:rsidR="00D55ADB" w:rsidRPr="00D00463" w:rsidTr="00D55ADB">
        <w:trPr>
          <w:cnfStyle w:val="010000000000" w:firstRow="0" w:lastRow="1" w:firstColumn="0" w:lastColumn="0" w:oddVBand="0" w:evenVBand="0" w:oddHBand="0" w:evenHBand="0" w:firstRowFirstColumn="0" w:firstRowLastColumn="0" w:lastRowFirstColumn="0" w:lastRowLastColumn="0"/>
        </w:trPr>
        <w:tc>
          <w:tcPr>
            <w:tcW w:w="5000" w:type="pct"/>
          </w:tcPr>
          <w:p w:rsidR="00D55ADB" w:rsidRPr="005D3D35" w:rsidRDefault="00D55ADB" w:rsidP="005D3D35">
            <w:pPr>
              <w:pStyle w:val="Tytu"/>
              <w:jc w:val="center"/>
              <w:rPr>
                <w:b/>
                <w:i/>
                <w:sz w:val="32"/>
                <w:szCs w:val="32"/>
                <w:u w:val="single"/>
                <w:lang w:val="pl-PL"/>
              </w:rPr>
            </w:pPr>
            <w:r w:rsidRPr="005D3D35">
              <w:rPr>
                <w:b/>
                <w:i/>
                <w:sz w:val="32"/>
                <w:szCs w:val="32"/>
                <w:u w:val="single"/>
                <w:lang w:val="pl-PL"/>
              </w:rPr>
              <w:t>Powtórka z polskiego</w:t>
            </w:r>
          </w:p>
        </w:tc>
      </w:tr>
    </w:tbl>
    <w:p w:rsidR="00D55ADB" w:rsidRPr="009C47BF" w:rsidRDefault="00FF7F7A" w:rsidP="00D55ADB">
      <w:r w:rsidRPr="005B7956">
        <w:rPr>
          <w:noProof/>
          <w:lang w:val="pl-PL" w:eastAsia="pl-PL"/>
        </w:rPr>
        <mc:AlternateContent>
          <mc:Choice Requires="wps">
            <w:drawing>
              <wp:anchor distT="0" distB="0" distL="114300" distR="114300" simplePos="0" relativeHeight="251682816" behindDoc="0" locked="0" layoutInCell="1" allowOverlap="0" wp14:anchorId="57A387E6" wp14:editId="37A17532">
                <wp:simplePos x="0" y="0"/>
                <wp:positionH relativeFrom="page">
                  <wp:posOffset>5058410</wp:posOffset>
                </wp:positionH>
                <wp:positionV relativeFrom="margin">
                  <wp:posOffset>76200</wp:posOffset>
                </wp:positionV>
                <wp:extent cx="2217420" cy="8397240"/>
                <wp:effectExtent l="0" t="0" r="5715" b="11430"/>
                <wp:wrapSquare wrapText="left"/>
                <wp:docPr id="208" name="Pole tekstowe 208" descr="Newsletter sidebar 1"/>
                <wp:cNvGraphicFramePr/>
                <a:graphic xmlns:a="http://schemas.openxmlformats.org/drawingml/2006/main">
                  <a:graphicData uri="http://schemas.microsoft.com/office/word/2010/wordprocessingShape">
                    <wps:wsp>
                      <wps:cNvSpPr txBox="1"/>
                      <wps:spPr>
                        <a:xfrm>
                          <a:off x="0" y="0"/>
                          <a:ext cx="2217420" cy="839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7956" w:rsidRDefault="005B7956">
                            <w:pPr>
                              <w:pStyle w:val="Photo"/>
                            </w:pPr>
                            <w:r>
                              <w:rPr>
                                <w:noProof/>
                                <w:lang w:val="pl-PL" w:eastAsia="pl-PL"/>
                              </w:rPr>
                              <w:drawing>
                                <wp:inline distT="0" distB="0" distL="0" distR="0" wp14:anchorId="7FA87573" wp14:editId="7CAECB5D">
                                  <wp:extent cx="2002536" cy="1324162"/>
                                  <wp:effectExtent l="76200" t="76200" r="74295" b="666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33" cstate="print">
                                            <a:extLst>
                                              <a:ext uri="{28A0092B-C50C-407E-A947-70E740481C1C}">
                                                <a14:useLocalDpi xmlns:a14="http://schemas.microsoft.com/office/drawing/2010/main" val="0"/>
                                              </a:ext>
                                            </a:extLst>
                                          </a:blip>
                                          <a:stretch>
                                            <a:fillRect/>
                                          </a:stretch>
                                        </pic:blipFill>
                                        <pic:spPr bwMode="auto">
                                          <a:xfrm>
                                            <a:off x="0" y="0"/>
                                            <a:ext cx="2002536" cy="132416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B7956" w:rsidRPr="00957FA2" w:rsidRDefault="00957FA2">
                            <w:pPr>
                              <w:pStyle w:val="Nagwek1"/>
                              <w:rPr>
                                <w:lang w:val="pl-PL"/>
                              </w:rPr>
                            </w:pPr>
                            <w:r w:rsidRPr="00957FA2">
                              <w:rPr>
                                <w:lang w:val="pl-PL"/>
                              </w:rPr>
                              <w:t>Dowcipy</w:t>
                            </w:r>
                          </w:p>
                          <w:sdt>
                            <w:sdtPr>
                              <w:id w:val="-509671048"/>
                              <w:showingPlcHdr/>
                              <w:date>
                                <w:dateFormat w:val="MMMM d"/>
                                <w:lid w:val="en-US"/>
                                <w:storeMappedDataAs w:val="dateTime"/>
                                <w:calendar w:val="gregorian"/>
                              </w:date>
                            </w:sdtPr>
                            <w:sdtEndPr/>
                            <w:sdtContent>
                              <w:p w:rsidR="005B7956" w:rsidRPr="00957FA2" w:rsidRDefault="00957FA2">
                                <w:pPr>
                                  <w:pStyle w:val="Nagwek2"/>
                                  <w:rPr>
                                    <w:lang w:val="pl-PL"/>
                                  </w:rPr>
                                </w:pPr>
                                <w:r w:rsidRPr="00957FA2">
                                  <w:rPr>
                                    <w:lang w:val="pl-PL"/>
                                  </w:rPr>
                                  <w:t xml:space="preserve">     </w:t>
                                </w:r>
                              </w:p>
                            </w:sdtContent>
                          </w:sdt>
                          <w:p w:rsidR="00957FA2" w:rsidRPr="00957FA2" w:rsidRDefault="00957FA2" w:rsidP="00957FA2">
                            <w:pPr>
                              <w:rPr>
                                <w:sz w:val="28"/>
                                <w:szCs w:val="28"/>
                                <w:lang w:val="pl-PL"/>
                              </w:rPr>
                            </w:pPr>
                            <w:r w:rsidRPr="00957FA2">
                              <w:rPr>
                                <w:sz w:val="28"/>
                                <w:szCs w:val="28"/>
                                <w:lang w:val="pl-PL"/>
                              </w:rPr>
                              <w:t>Nauczyciel języka polskiego pyta uczniów:</w:t>
                            </w:r>
                          </w:p>
                          <w:p w:rsidR="00957FA2" w:rsidRPr="00957FA2" w:rsidRDefault="00957FA2" w:rsidP="00957FA2">
                            <w:pPr>
                              <w:rPr>
                                <w:sz w:val="28"/>
                                <w:szCs w:val="28"/>
                                <w:lang w:val="pl-PL"/>
                              </w:rPr>
                            </w:pPr>
                            <w:r w:rsidRPr="00957FA2">
                              <w:rPr>
                                <w:sz w:val="28"/>
                                <w:szCs w:val="28"/>
                                <w:lang w:val="pl-PL"/>
                              </w:rPr>
                              <w:t>- Jak brzmi liczba mnoga do rzeczownika "niedziela"?</w:t>
                            </w:r>
                          </w:p>
                          <w:p w:rsidR="005B7956" w:rsidRPr="00957FA2" w:rsidRDefault="00957FA2" w:rsidP="00957FA2">
                            <w:pPr>
                              <w:rPr>
                                <w:sz w:val="28"/>
                                <w:szCs w:val="28"/>
                              </w:rPr>
                            </w:pPr>
                            <w:r w:rsidRPr="00957FA2">
                              <w:rPr>
                                <w:sz w:val="28"/>
                                <w:szCs w:val="28"/>
                              </w:rPr>
                              <w:t>- Wakacje, proszę pani!</w:t>
                            </w:r>
                          </w:p>
                          <w:tbl>
                            <w:tblPr>
                              <w:tblStyle w:val="NewsletterTable"/>
                              <w:tblW w:w="5000" w:type="pct"/>
                              <w:jc w:val="center"/>
                              <w:tblLook w:val="04A0" w:firstRow="1" w:lastRow="0" w:firstColumn="1" w:lastColumn="0" w:noHBand="0" w:noVBand="1"/>
                              <w:tblDescription w:val="Announcement table"/>
                            </w:tblPr>
                            <w:tblGrid>
                              <w:gridCol w:w="3328"/>
                            </w:tblGrid>
                            <w:tr w:rsidR="005B7956" w:rsidTr="00EA0CC2">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B7956" w:rsidRPr="00957FA2" w:rsidRDefault="005B7956">
                                  <w:pPr>
                                    <w:pStyle w:val="TableSpace"/>
                                    <w:rPr>
                                      <w:sz w:val="28"/>
                                      <w:szCs w:val="28"/>
                                    </w:rPr>
                                  </w:pPr>
                                </w:p>
                              </w:tc>
                            </w:tr>
                            <w:tr w:rsidR="005B7956" w:rsidRPr="00957FA2" w:rsidTr="00EA0CC2">
                              <w:trPr>
                                <w:trHeight w:val="5760"/>
                                <w:jc w:val="center"/>
                              </w:trPr>
                              <w:tc>
                                <w:tcPr>
                                  <w:tcW w:w="3439" w:type="dxa"/>
                                  <w:tcBorders>
                                    <w:top w:val="nil"/>
                                    <w:bottom w:val="nil"/>
                                  </w:tcBorders>
                                </w:tcPr>
                                <w:p w:rsidR="00D83C4D" w:rsidRDefault="00D83C4D" w:rsidP="00957FA2">
                                  <w:pPr>
                                    <w:rPr>
                                      <w:sz w:val="28"/>
                                      <w:szCs w:val="28"/>
                                      <w:lang w:val="pl-PL"/>
                                    </w:rPr>
                                  </w:pPr>
                                </w:p>
                                <w:p w:rsidR="00D83C4D" w:rsidRDefault="00D83C4D" w:rsidP="00957FA2">
                                  <w:pPr>
                                    <w:rPr>
                                      <w:sz w:val="28"/>
                                      <w:szCs w:val="28"/>
                                      <w:lang w:val="pl-PL"/>
                                    </w:rPr>
                                  </w:pPr>
                                </w:p>
                                <w:p w:rsidR="00957FA2" w:rsidRDefault="00957FA2" w:rsidP="00957FA2">
                                  <w:pPr>
                                    <w:rPr>
                                      <w:sz w:val="28"/>
                                      <w:szCs w:val="28"/>
                                      <w:lang w:val="pl-PL"/>
                                    </w:rPr>
                                  </w:pPr>
                                  <w:r w:rsidRPr="00957FA2">
                                    <w:rPr>
                                      <w:sz w:val="28"/>
                                      <w:szCs w:val="28"/>
                                      <w:lang w:val="pl-PL"/>
                                    </w:rPr>
                                    <w:t>- Nie rozumiem, jak jeden człowiek może robić tyle błędów?! - dziwi się polonistka, oddając pracę domowa uczniowi.</w:t>
                                  </w:r>
                                </w:p>
                                <w:p w:rsidR="00957FA2" w:rsidRDefault="00957FA2" w:rsidP="00957FA2">
                                  <w:pPr>
                                    <w:rPr>
                                      <w:sz w:val="28"/>
                                      <w:szCs w:val="28"/>
                                      <w:lang w:val="pl-PL"/>
                                    </w:rPr>
                                  </w:pPr>
                                  <w:r w:rsidRPr="00957FA2">
                                    <w:rPr>
                                      <w:sz w:val="28"/>
                                      <w:szCs w:val="28"/>
                                      <w:lang w:val="pl-PL"/>
                                    </w:rPr>
                                    <w:t xml:space="preserve">- Wcale nie jeden - odpowiada uczeń. </w:t>
                                  </w:r>
                                </w:p>
                                <w:p w:rsidR="005B7956" w:rsidRPr="00957FA2" w:rsidRDefault="00957FA2" w:rsidP="00957FA2">
                                  <w:pPr>
                                    <w:rPr>
                                      <w:sz w:val="28"/>
                                      <w:szCs w:val="28"/>
                                      <w:lang w:val="pl-PL"/>
                                    </w:rPr>
                                  </w:pPr>
                                  <w:r w:rsidRPr="00957FA2">
                                    <w:rPr>
                                      <w:sz w:val="28"/>
                                      <w:szCs w:val="28"/>
                                      <w:lang w:val="pl-PL"/>
                                    </w:rPr>
                                    <w:t>Pomagali mi mama i tata.</w:t>
                                  </w:r>
                                </w:p>
                              </w:tc>
                            </w:tr>
                          </w:tbl>
                          <w:p w:rsidR="005B7956" w:rsidRPr="00957FA2" w:rsidRDefault="005B7956">
                            <w:pPr>
                              <w:pStyle w:val="Bezodstpw"/>
                              <w:rPr>
                                <w:lang w:val="pl-P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w14:anchorId="57A387E6" id="Pole tekstowe 208" o:spid="_x0000_s1036" type="#_x0000_t202" alt="Newsletter sidebar 1" style="position:absolute;left:0;text-align:left;margin-left:398.3pt;margin-top:6pt;width:174.6pt;height:661.2pt;z-index:251682816;visibility:visible;mso-wrap-style:square;mso-width-percent:286;mso-height-percent:836;mso-wrap-distance-left:9pt;mso-wrap-distance-top:0;mso-wrap-distance-right:9pt;mso-wrap-distance-bottom:0;mso-position-horizontal:absolute;mso-position-horizontal-relative:page;mso-position-vertical:absolute;mso-position-vertical-relative:margin;mso-width-percent:286;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" o:allowoverlap="f" filled="f" stroked="f" strokeweight=".5pt">
                <v:textbox inset="1.44pt,0,1.44pt,0">
                  <w:txbxContent>
                    <w:p w:rsidR="005B7956" w:rsidRDefault="005B7956">
                      <w:pPr>
                        <w:pStyle w:val="Photo"/>
                      </w:pPr>
                      <w:r>
                        <w:rPr>
                          <w:noProof/>
                          <w:lang w:val="pl-PL" w:eastAsia="pl-PL"/>
                        </w:rPr>
                        <w:drawing>
                          <wp:inline distT="0" distB="0" distL="0" distR="0" wp14:anchorId="7FA87573" wp14:editId="7CAECB5D">
                            <wp:extent cx="2002536" cy="1324162"/>
                            <wp:effectExtent l="76200" t="76200" r="74295" b="666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33" cstate="print">
                                      <a:extLst>
                                        <a:ext uri="{28A0092B-C50C-407E-A947-70E740481C1C}">
                                          <a14:useLocalDpi xmlns:a14="http://schemas.microsoft.com/office/drawing/2010/main" val="0"/>
                                        </a:ext>
                                      </a:extLst>
                                    </a:blip>
                                    <a:stretch>
                                      <a:fillRect/>
                                    </a:stretch>
                                  </pic:blipFill>
                                  <pic:spPr bwMode="auto">
                                    <a:xfrm>
                                      <a:off x="0" y="0"/>
                                      <a:ext cx="2002536" cy="132416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B7956" w:rsidRPr="00957FA2" w:rsidRDefault="00957FA2">
                      <w:pPr>
                        <w:pStyle w:val="Nagwek1"/>
                        <w:rPr>
                          <w:lang w:val="pl-PL"/>
                        </w:rPr>
                      </w:pPr>
                      <w:r w:rsidRPr="00957FA2">
                        <w:rPr>
                          <w:lang w:val="pl-PL"/>
                        </w:rPr>
                        <w:t>Dowcipy</w:t>
                      </w:r>
                    </w:p>
                    <w:sdt>
                      <w:sdtPr>
                        <w:id w:val="-509671048"/>
                        <w:showingPlcHdr/>
                        <w:date>
                          <w:dateFormat w:val="MMMM d"/>
                          <w:lid w:val="en-US"/>
                          <w:storeMappedDataAs w:val="dateTime"/>
                          <w:calendar w:val="gregorian"/>
                        </w:date>
                      </w:sdtPr>
                      <w:sdtEndPr/>
                      <w:sdtContent>
                        <w:p w:rsidR="005B7956" w:rsidRPr="00957FA2" w:rsidRDefault="00957FA2">
                          <w:pPr>
                            <w:pStyle w:val="Nagwek2"/>
                            <w:rPr>
                              <w:lang w:val="pl-PL"/>
                            </w:rPr>
                          </w:pPr>
                          <w:r w:rsidRPr="00957FA2">
                            <w:rPr>
                              <w:lang w:val="pl-PL"/>
                            </w:rPr>
                            <w:t xml:space="preserve">     </w:t>
                          </w:r>
                        </w:p>
                      </w:sdtContent>
                    </w:sdt>
                    <w:p w:rsidR="00957FA2" w:rsidRPr="00957FA2" w:rsidRDefault="00957FA2" w:rsidP="00957FA2">
                      <w:pPr>
                        <w:rPr>
                          <w:sz w:val="28"/>
                          <w:szCs w:val="28"/>
                          <w:lang w:val="pl-PL"/>
                        </w:rPr>
                      </w:pPr>
                      <w:r w:rsidRPr="00957FA2">
                        <w:rPr>
                          <w:sz w:val="28"/>
                          <w:szCs w:val="28"/>
                          <w:lang w:val="pl-PL"/>
                        </w:rPr>
                        <w:t>Nauczyciel języka polskiego pyta uczniów:</w:t>
                      </w:r>
                    </w:p>
                    <w:p w:rsidR="00957FA2" w:rsidRPr="00957FA2" w:rsidRDefault="00957FA2" w:rsidP="00957FA2">
                      <w:pPr>
                        <w:rPr>
                          <w:sz w:val="28"/>
                          <w:szCs w:val="28"/>
                          <w:lang w:val="pl-PL"/>
                        </w:rPr>
                      </w:pPr>
                      <w:r w:rsidRPr="00957FA2">
                        <w:rPr>
                          <w:sz w:val="28"/>
                          <w:szCs w:val="28"/>
                          <w:lang w:val="pl-PL"/>
                        </w:rPr>
                        <w:t>- Jak brzmi liczba mnoga do rzeczownika "niedziela"?</w:t>
                      </w:r>
                    </w:p>
                    <w:p w:rsidR="005B7956" w:rsidRPr="00957FA2" w:rsidRDefault="00957FA2" w:rsidP="00957FA2">
                      <w:pPr>
                        <w:rPr>
                          <w:sz w:val="28"/>
                          <w:szCs w:val="28"/>
                        </w:rPr>
                      </w:pPr>
                      <w:r w:rsidRPr="00957FA2">
                        <w:rPr>
                          <w:sz w:val="28"/>
                          <w:szCs w:val="28"/>
                        </w:rPr>
                        <w:t>- Wakacje, proszę pani!</w:t>
                      </w:r>
                    </w:p>
                    <w:tbl>
                      <w:tblPr>
                        <w:tblStyle w:val="NewsletterTable"/>
                        <w:tblW w:w="5000" w:type="pct"/>
                        <w:jc w:val="center"/>
                        <w:tblLook w:val="04A0" w:firstRow="1" w:lastRow="0" w:firstColumn="1" w:lastColumn="0" w:noHBand="0" w:noVBand="1"/>
                        <w:tblDescription w:val="Announcement table"/>
                      </w:tblPr>
                      <w:tblGrid>
                        <w:gridCol w:w="3328"/>
                      </w:tblGrid>
                      <w:tr w:rsidR="005B7956" w:rsidTr="00EA0CC2">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B7956" w:rsidRPr="00957FA2" w:rsidRDefault="005B7956">
                            <w:pPr>
                              <w:pStyle w:val="TableSpace"/>
                              <w:rPr>
                                <w:sz w:val="28"/>
                                <w:szCs w:val="28"/>
                              </w:rPr>
                            </w:pPr>
                          </w:p>
                        </w:tc>
                      </w:tr>
                      <w:tr w:rsidR="005B7956" w:rsidRPr="00957FA2" w:rsidTr="00EA0CC2">
                        <w:trPr>
                          <w:trHeight w:val="5760"/>
                          <w:jc w:val="center"/>
                        </w:trPr>
                        <w:tc>
                          <w:tcPr>
                            <w:tcW w:w="3439" w:type="dxa"/>
                            <w:tcBorders>
                              <w:top w:val="nil"/>
                              <w:bottom w:val="nil"/>
                            </w:tcBorders>
                          </w:tcPr>
                          <w:p w:rsidR="00D83C4D" w:rsidRDefault="00D83C4D" w:rsidP="00957FA2">
                            <w:pPr>
                              <w:rPr>
                                <w:sz w:val="28"/>
                                <w:szCs w:val="28"/>
                                <w:lang w:val="pl-PL"/>
                              </w:rPr>
                            </w:pPr>
                          </w:p>
                          <w:p w:rsidR="00D83C4D" w:rsidRDefault="00D83C4D" w:rsidP="00957FA2">
                            <w:pPr>
                              <w:rPr>
                                <w:sz w:val="28"/>
                                <w:szCs w:val="28"/>
                                <w:lang w:val="pl-PL"/>
                              </w:rPr>
                            </w:pPr>
                          </w:p>
                          <w:p w:rsidR="00957FA2" w:rsidRDefault="00957FA2" w:rsidP="00957FA2">
                            <w:pPr>
                              <w:rPr>
                                <w:sz w:val="28"/>
                                <w:szCs w:val="28"/>
                                <w:lang w:val="pl-PL"/>
                              </w:rPr>
                            </w:pPr>
                            <w:r w:rsidRPr="00957FA2">
                              <w:rPr>
                                <w:sz w:val="28"/>
                                <w:szCs w:val="28"/>
                                <w:lang w:val="pl-PL"/>
                              </w:rPr>
                              <w:t>- Nie rozumiem, jak jeden człowiek może robić tyle błędów?! - dziwi się polonistka, oddając pracę domowa uczniowi.</w:t>
                            </w:r>
                          </w:p>
                          <w:p w:rsidR="00957FA2" w:rsidRDefault="00957FA2" w:rsidP="00957FA2">
                            <w:pPr>
                              <w:rPr>
                                <w:sz w:val="28"/>
                                <w:szCs w:val="28"/>
                                <w:lang w:val="pl-PL"/>
                              </w:rPr>
                            </w:pPr>
                            <w:r w:rsidRPr="00957FA2">
                              <w:rPr>
                                <w:sz w:val="28"/>
                                <w:szCs w:val="28"/>
                                <w:lang w:val="pl-PL"/>
                              </w:rPr>
                              <w:t xml:space="preserve">- Wcale nie jeden - odpowiada uczeń. </w:t>
                            </w:r>
                          </w:p>
                          <w:p w:rsidR="005B7956" w:rsidRPr="00957FA2" w:rsidRDefault="00957FA2" w:rsidP="00957FA2">
                            <w:pPr>
                              <w:rPr>
                                <w:sz w:val="28"/>
                                <w:szCs w:val="28"/>
                                <w:lang w:val="pl-PL"/>
                              </w:rPr>
                            </w:pPr>
                            <w:r w:rsidRPr="00957FA2">
                              <w:rPr>
                                <w:sz w:val="28"/>
                                <w:szCs w:val="28"/>
                                <w:lang w:val="pl-PL"/>
                              </w:rPr>
                              <w:t>Pomagali mi mama i tata.</w:t>
                            </w:r>
                          </w:p>
                        </w:tc>
                      </w:tr>
                    </w:tbl>
                    <w:p w:rsidR="005B7956" w:rsidRPr="00957FA2" w:rsidRDefault="005B7956">
                      <w:pPr>
                        <w:pStyle w:val="Bezodstpw"/>
                        <w:rPr>
                          <w:lang w:val="pl-PL"/>
                        </w:rPr>
                      </w:pPr>
                    </w:p>
                  </w:txbxContent>
                </v:textbox>
                <w10:wrap type="square" side="left" anchorx="page" anchory="margin"/>
              </v:shape>
            </w:pict>
          </mc:Fallback>
        </mc:AlternateContent>
      </w:r>
    </w:p>
    <w:p w:rsidR="00D55ADB" w:rsidRPr="00FF7F7A" w:rsidRDefault="00D55ADB" w:rsidP="00D55ADB">
      <w:pPr>
        <w:rPr>
          <w:sz w:val="24"/>
          <w:szCs w:val="24"/>
          <w:lang w:val="pl-PL"/>
        </w:rPr>
      </w:pPr>
    </w:p>
    <w:p w:rsidR="00D55ADB" w:rsidRPr="00FF7F7A" w:rsidRDefault="00D55ADB" w:rsidP="00D55ADB">
      <w:pPr>
        <w:rPr>
          <w:sz w:val="24"/>
          <w:szCs w:val="24"/>
          <w:lang w:val="pl-PL"/>
        </w:rPr>
      </w:pPr>
      <w:r w:rsidRPr="00FF7F7A">
        <w:rPr>
          <w:sz w:val="24"/>
          <w:szCs w:val="24"/>
          <w:lang w:val="pl-PL"/>
        </w:rPr>
        <w:t>1. Co się nie kreskuje?</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Zeszytu się nie </w:t>
      </w:r>
      <w:r w:rsidR="00871AE4" w:rsidRPr="00FF7F7A">
        <w:rPr>
          <w:sz w:val="24"/>
          <w:szCs w:val="24"/>
          <w:lang w:val="pl-PL"/>
        </w:rPr>
        <w:t>kreskuje, bo</w:t>
      </w:r>
      <w:r w:rsidRPr="00FF7F7A">
        <w:rPr>
          <w:sz w:val="24"/>
          <w:szCs w:val="24"/>
          <w:lang w:val="pl-PL"/>
        </w:rPr>
        <w:t xml:space="preserve"> Pani krzyczy...</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Uje się nie kreskuje</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Ja nic nie kreskuję!</w:t>
      </w:r>
    </w:p>
    <w:p w:rsidR="00D55ADB" w:rsidRPr="00FF7F7A" w:rsidRDefault="00D55ADB" w:rsidP="00D55ADB">
      <w:pPr>
        <w:rPr>
          <w:sz w:val="24"/>
          <w:szCs w:val="24"/>
          <w:lang w:val="pl-PL"/>
        </w:rPr>
      </w:pPr>
      <w:r w:rsidRPr="00FF7F7A">
        <w:rPr>
          <w:sz w:val="24"/>
          <w:szCs w:val="24"/>
          <w:lang w:val="pl-PL"/>
        </w:rPr>
        <w:t>2. Napiszemy skuwka czy skówka?</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Może chodzi o stówkę??</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Majówkę??</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Skuwka</w:t>
      </w:r>
    </w:p>
    <w:p w:rsidR="00D55ADB" w:rsidRPr="00FF7F7A" w:rsidRDefault="00D55ADB" w:rsidP="00D55ADB">
      <w:pPr>
        <w:rPr>
          <w:sz w:val="24"/>
          <w:szCs w:val="24"/>
          <w:lang w:val="pl-PL"/>
        </w:rPr>
      </w:pPr>
      <w:r w:rsidRPr="00FF7F7A">
        <w:rPr>
          <w:sz w:val="24"/>
          <w:szCs w:val="24"/>
          <w:lang w:val="pl-PL"/>
        </w:rPr>
        <w:t>3. Wziąć czy wziąść?</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Ja nic nie wziąłem!!!</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Wziąć</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Wziąść</w:t>
      </w:r>
    </w:p>
    <w:p w:rsidR="00D55ADB" w:rsidRPr="00FF7F7A" w:rsidRDefault="00D55ADB" w:rsidP="00D55ADB">
      <w:pPr>
        <w:rPr>
          <w:sz w:val="24"/>
          <w:szCs w:val="24"/>
          <w:lang w:val="pl-PL"/>
        </w:rPr>
      </w:pPr>
      <w:r w:rsidRPr="00FF7F7A">
        <w:rPr>
          <w:sz w:val="24"/>
          <w:szCs w:val="24"/>
          <w:lang w:val="pl-PL"/>
        </w:rPr>
        <w:t>4. Który z wyrazów jest przymiotnikiem?(opisującym właściwość)</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Konik</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Malutki</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Śpi</w:t>
      </w:r>
    </w:p>
    <w:p w:rsidR="00D55ADB" w:rsidRPr="00FF7F7A" w:rsidRDefault="00D55ADB" w:rsidP="00D55ADB">
      <w:pPr>
        <w:rPr>
          <w:sz w:val="24"/>
          <w:szCs w:val="24"/>
          <w:lang w:val="pl-PL"/>
        </w:rPr>
      </w:pPr>
      <w:r w:rsidRPr="00FF7F7A">
        <w:rPr>
          <w:sz w:val="24"/>
          <w:szCs w:val="24"/>
          <w:lang w:val="pl-PL"/>
        </w:rPr>
        <w:t>5. Ile czasów jest w języku polskim?</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Czasy teraźniejsze mamy i tyle.</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No jest dzisiaj, wczoraj i jutro. Czyli trzy czasy.</w:t>
      </w:r>
    </w:p>
    <w:p w:rsidR="00D55ADB" w:rsidRDefault="00D55ADB" w:rsidP="00D55ADB">
      <w:pPr>
        <w:rPr>
          <w:sz w:val="24"/>
          <w:szCs w:val="24"/>
          <w:lang w:val="pl-PL"/>
        </w:rPr>
      </w:pPr>
      <w:r w:rsidRPr="00FF7F7A">
        <w:rPr>
          <w:sz w:val="24"/>
          <w:szCs w:val="24"/>
          <w:lang w:val="pl-PL"/>
        </w:rPr>
        <w:t>•</w:t>
      </w:r>
      <w:r w:rsidRPr="00FF7F7A">
        <w:rPr>
          <w:sz w:val="24"/>
          <w:szCs w:val="24"/>
          <w:lang w:val="pl-PL"/>
        </w:rPr>
        <w:tab/>
        <w:t xml:space="preserve"> Chyba wczasy hihi...</w:t>
      </w:r>
    </w:p>
    <w:p w:rsidR="00FF7F7A" w:rsidRDefault="00FF7F7A" w:rsidP="00D55ADB">
      <w:pPr>
        <w:rPr>
          <w:sz w:val="24"/>
          <w:szCs w:val="24"/>
          <w:lang w:val="pl-PL"/>
        </w:rPr>
      </w:pPr>
    </w:p>
    <w:p w:rsidR="00FF7F7A" w:rsidRPr="00FF7F7A" w:rsidRDefault="00FF7F7A" w:rsidP="00D55ADB">
      <w:pPr>
        <w:rPr>
          <w:sz w:val="24"/>
          <w:szCs w:val="24"/>
          <w:lang w:val="pl-PL"/>
        </w:rPr>
      </w:pPr>
    </w:p>
    <w:p w:rsidR="00D55ADB" w:rsidRPr="00FF7F7A" w:rsidRDefault="00D55ADB" w:rsidP="00D55ADB">
      <w:pPr>
        <w:rPr>
          <w:sz w:val="24"/>
          <w:szCs w:val="24"/>
          <w:lang w:val="pl-PL"/>
        </w:rPr>
      </w:pPr>
      <w:r w:rsidRPr="00FF7F7A">
        <w:rPr>
          <w:sz w:val="24"/>
          <w:szCs w:val="24"/>
          <w:lang w:val="pl-PL"/>
        </w:rPr>
        <w:lastRenderedPageBreak/>
        <w:t>6. Jak brzmi liczba mnoga od słowa "człowiek"?</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Człowieki</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Tłum</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Ludzie</w:t>
      </w:r>
    </w:p>
    <w:p w:rsidR="00D55ADB" w:rsidRPr="00FF7F7A" w:rsidRDefault="00D55ADB" w:rsidP="00D55ADB">
      <w:pPr>
        <w:rPr>
          <w:sz w:val="24"/>
          <w:szCs w:val="24"/>
          <w:lang w:val="pl-PL"/>
        </w:rPr>
      </w:pPr>
      <w:r w:rsidRPr="00FF7F7A">
        <w:rPr>
          <w:sz w:val="24"/>
          <w:szCs w:val="24"/>
          <w:lang w:val="pl-PL"/>
        </w:rPr>
        <w:t>7. "Daj mi plusa!"-jaki to jest tryb?</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Tryb rozkazujący, bo ktoś rozkazuje komuś coś.</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Tryb oznajmiający, ktoś </w:t>
      </w:r>
      <w:r w:rsidR="00871AE4" w:rsidRPr="00FF7F7A">
        <w:rPr>
          <w:sz w:val="24"/>
          <w:szCs w:val="24"/>
          <w:lang w:val="pl-PL"/>
        </w:rPr>
        <w:t>oznajmia, że</w:t>
      </w:r>
      <w:r w:rsidRPr="00FF7F7A">
        <w:rPr>
          <w:sz w:val="24"/>
          <w:szCs w:val="24"/>
          <w:lang w:val="pl-PL"/>
        </w:rPr>
        <w:t xml:space="preserve"> dostał plusa.</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Tryb </w:t>
      </w:r>
      <w:r w:rsidR="00871AE4" w:rsidRPr="00FF7F7A">
        <w:rPr>
          <w:sz w:val="24"/>
          <w:szCs w:val="24"/>
          <w:lang w:val="pl-PL"/>
        </w:rPr>
        <w:t>przypuszczający, bo</w:t>
      </w:r>
      <w:r w:rsidRPr="00FF7F7A">
        <w:rPr>
          <w:sz w:val="24"/>
          <w:szCs w:val="24"/>
          <w:lang w:val="pl-PL"/>
        </w:rPr>
        <w:t xml:space="preserve"> to zdarzenie mogłoby się wydarzyć</w:t>
      </w:r>
    </w:p>
    <w:p w:rsidR="00D55ADB" w:rsidRPr="00FF7F7A" w:rsidRDefault="00D55ADB" w:rsidP="00D55ADB">
      <w:pPr>
        <w:rPr>
          <w:sz w:val="24"/>
          <w:szCs w:val="24"/>
          <w:lang w:val="pl-PL"/>
        </w:rPr>
      </w:pPr>
      <w:r w:rsidRPr="00FF7F7A">
        <w:rPr>
          <w:sz w:val="24"/>
          <w:szCs w:val="24"/>
          <w:lang w:val="pl-PL"/>
        </w:rPr>
        <w:t>8. Które ze słów jest rzeczownikiem?(rzeczą)?</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Gdzie</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moje</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okulary?</w:t>
      </w:r>
    </w:p>
    <w:p w:rsidR="00D55ADB" w:rsidRPr="00FF7F7A" w:rsidRDefault="00D55ADB" w:rsidP="00D55ADB">
      <w:pPr>
        <w:rPr>
          <w:sz w:val="24"/>
          <w:szCs w:val="24"/>
          <w:lang w:val="pl-PL"/>
        </w:rPr>
      </w:pPr>
      <w:r w:rsidRPr="00FF7F7A">
        <w:rPr>
          <w:sz w:val="24"/>
          <w:szCs w:val="24"/>
          <w:lang w:val="pl-PL"/>
        </w:rPr>
        <w:t>9. Jakie liczby występują w języku polskim?</w:t>
      </w:r>
    </w:p>
    <w:p w:rsidR="00D55ADB" w:rsidRPr="00FF7F7A" w:rsidRDefault="005B7956" w:rsidP="00D55ADB">
      <w:pPr>
        <w:rPr>
          <w:sz w:val="24"/>
          <w:szCs w:val="24"/>
          <w:lang w:val="pl-PL"/>
        </w:rPr>
      </w:pPr>
      <w:r w:rsidRPr="00FF7F7A">
        <w:rPr>
          <w:noProof/>
          <w:sz w:val="24"/>
          <w:szCs w:val="24"/>
          <w:lang w:val="pl-PL" w:eastAsia="pl-PL"/>
        </w:rPr>
        <mc:AlternateContent>
          <mc:Choice Requires="wps">
            <w:drawing>
              <wp:anchor distT="0" distB="0" distL="114300" distR="114300" simplePos="0" relativeHeight="251684864" behindDoc="0" locked="0" layoutInCell="1" allowOverlap="0" wp14:anchorId="135F5F1E" wp14:editId="4CD0B825">
                <wp:simplePos x="0" y="0"/>
                <mc:AlternateContent>
                  <mc:Choice Requires="wp14">
                    <wp:positionH relativeFrom="page">
                      <wp14:pctPosHOffset>66900</wp14:pctPosHOffset>
                    </wp:positionH>
                  </mc:Choice>
                  <mc:Fallback>
                    <wp:positionH relativeFrom="page">
                      <wp:posOffset>5057775</wp:posOffset>
                    </wp:positionH>
                  </mc:Fallback>
                </mc:AlternateContent>
                <wp:positionV relativeFrom="margin">
                  <wp:align>top</wp:align>
                </wp:positionV>
                <wp:extent cx="2217420" cy="8397240"/>
                <wp:effectExtent l="0" t="0" r="5715" b="11430"/>
                <wp:wrapSquare wrapText="left"/>
                <wp:docPr id="210" name="Pole tekstowe 210"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7956" w:rsidRDefault="005B7956">
                            <w:pPr>
                              <w:pStyle w:val="Photo"/>
                            </w:pPr>
                            <w:r>
                              <w:rPr>
                                <w:noProof/>
                                <w:lang w:val="pl-PL" w:eastAsia="pl-PL"/>
                              </w:rPr>
                              <w:drawing>
                                <wp:inline distT="0" distB="0" distL="0" distR="0" wp14:anchorId="5BF18E22" wp14:editId="5CE684F8">
                                  <wp:extent cx="2002536" cy="1138131"/>
                                  <wp:effectExtent l="76200" t="76200" r="74295" b="8128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34">
                                            <a:extLst>
                                              <a:ext uri="{28A0092B-C50C-407E-A947-70E740481C1C}">
                                                <a14:useLocalDpi xmlns:a14="http://schemas.microsoft.com/office/drawing/2010/main" val="0"/>
                                              </a:ext>
                                            </a:extLst>
                                          </a:blip>
                                          <a:stretch>
                                            <a:fillRect/>
                                          </a:stretch>
                                        </pic:blipFill>
                                        <pic:spPr bwMode="auto">
                                          <a:xfrm>
                                            <a:off x="0" y="0"/>
                                            <a:ext cx="2002536" cy="1138131"/>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B7956" w:rsidRDefault="005B7956"/>
                          <w:tbl>
                            <w:tblPr>
                              <w:tblStyle w:val="NewsletterTable"/>
                              <w:tblW w:w="5000" w:type="pct"/>
                              <w:jc w:val="center"/>
                              <w:tblLook w:val="04A0" w:firstRow="1" w:lastRow="0" w:firstColumn="1" w:lastColumn="0" w:noHBand="0" w:noVBand="1"/>
                              <w:tblDescription w:val="Announcement table"/>
                            </w:tblPr>
                            <w:tblGrid>
                              <w:gridCol w:w="3328"/>
                            </w:tblGrid>
                            <w:tr w:rsidR="005B7956" w:rsidTr="00EA0CC2">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B7956" w:rsidRDefault="005B7956">
                                  <w:pPr>
                                    <w:pStyle w:val="TableSpace"/>
                                  </w:pPr>
                                </w:p>
                              </w:tc>
                            </w:tr>
                            <w:tr w:rsidR="005B7956" w:rsidRPr="00D83C4D" w:rsidTr="00EA0CC2">
                              <w:trPr>
                                <w:trHeight w:val="5760"/>
                                <w:jc w:val="center"/>
                              </w:trPr>
                              <w:tc>
                                <w:tcPr>
                                  <w:tcW w:w="3439" w:type="dxa"/>
                                  <w:tcBorders>
                                    <w:top w:val="nil"/>
                                    <w:bottom w:val="nil"/>
                                  </w:tcBorders>
                                </w:tcPr>
                                <w:p w:rsidR="005B7956" w:rsidRPr="00D83C4D" w:rsidRDefault="00D83C4D">
                                  <w:pPr>
                                    <w:pStyle w:val="Nagwek1"/>
                                    <w:outlineLvl w:val="0"/>
                                    <w:rPr>
                                      <w:lang w:val="pl-PL"/>
                                    </w:rPr>
                                  </w:pPr>
                                  <w:r w:rsidRPr="00D83C4D">
                                    <w:rPr>
                                      <w:lang w:val="pl-PL"/>
                                    </w:rPr>
                                    <w:t>Dowcip</w:t>
                                  </w:r>
                                </w:p>
                                <w:p w:rsidR="00D83C4D" w:rsidRDefault="00D83C4D" w:rsidP="00D83C4D">
                                  <w:pPr>
                                    <w:rPr>
                                      <w:sz w:val="28"/>
                                      <w:szCs w:val="28"/>
                                      <w:lang w:val="pl-PL"/>
                                    </w:rPr>
                                  </w:pPr>
                                  <w:r w:rsidRPr="00D83C4D">
                                    <w:rPr>
                                      <w:sz w:val="28"/>
                                      <w:szCs w:val="28"/>
                                      <w:lang w:val="pl-PL"/>
                                    </w:rPr>
                                    <w:t>Na lekcji polskiego:</w:t>
                                  </w:r>
                                </w:p>
                                <w:p w:rsidR="00D83C4D" w:rsidRDefault="00D83C4D" w:rsidP="00D83C4D">
                                  <w:pPr>
                                    <w:rPr>
                                      <w:sz w:val="28"/>
                                      <w:szCs w:val="28"/>
                                      <w:lang w:val="pl-PL"/>
                                    </w:rPr>
                                  </w:pPr>
                                  <w:r w:rsidRPr="00D83C4D">
                                    <w:rPr>
                                      <w:sz w:val="28"/>
                                      <w:szCs w:val="28"/>
                                      <w:lang w:val="pl-PL"/>
                                    </w:rPr>
                                    <w:t>- Jasiu, powiedz nam, kiedy używamy wielkich liter?</w:t>
                                  </w:r>
                                </w:p>
                                <w:p w:rsidR="005B7956" w:rsidRPr="00D83C4D" w:rsidRDefault="00D83C4D" w:rsidP="00D83C4D">
                                  <w:pPr>
                                    <w:rPr>
                                      <w:sz w:val="28"/>
                                      <w:szCs w:val="28"/>
                                      <w:lang w:val="pl-PL"/>
                                    </w:rPr>
                                  </w:pPr>
                                  <w:r w:rsidRPr="00D83C4D">
                                    <w:rPr>
                                      <w:sz w:val="28"/>
                                      <w:szCs w:val="28"/>
                                      <w:lang w:val="pl-PL"/>
                                    </w:rPr>
                                    <w:t>- Kiedy mamy słaby wzrok!</w:t>
                                  </w:r>
                                </w:p>
                              </w:tc>
                            </w:tr>
                          </w:tbl>
                          <w:p w:rsidR="005B7956" w:rsidRDefault="005B7956">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Pr="00971C1A" w:rsidRDefault="002B3232" w:rsidP="002B3232">
                            <w:pPr>
                              <w:pStyle w:val="Bezodstpw"/>
                              <w:jc w:val="right"/>
                              <w:rPr>
                                <w:rFonts w:ascii="Segoe Script" w:hAnsi="Segoe Script"/>
                                <w:sz w:val="28"/>
                                <w:szCs w:val="28"/>
                                <w:lang w:val="pl-PL"/>
                              </w:rPr>
                            </w:pPr>
                            <w:r w:rsidRPr="00971C1A">
                              <w:rPr>
                                <w:rFonts w:ascii="Segoe Script" w:hAnsi="Segoe Script"/>
                                <w:sz w:val="28"/>
                                <w:szCs w:val="28"/>
                                <w:lang w:val="pl-PL"/>
                              </w:rPr>
                              <w:t>Opracowa</w:t>
                            </w:r>
                            <w:r>
                              <w:rPr>
                                <w:rFonts w:ascii="Segoe Script" w:hAnsi="Segoe Script"/>
                                <w:sz w:val="28"/>
                                <w:szCs w:val="28"/>
                                <w:lang w:val="pl-PL"/>
                              </w:rPr>
                              <w:t>ł</w:t>
                            </w:r>
                            <w:r w:rsidRPr="00971C1A">
                              <w:rPr>
                                <w:rFonts w:ascii="Segoe Script" w:hAnsi="Segoe Script"/>
                                <w:sz w:val="28"/>
                                <w:szCs w:val="28"/>
                                <w:lang w:val="pl-PL"/>
                              </w:rPr>
                              <w:t>a</w:t>
                            </w:r>
                          </w:p>
                          <w:p w:rsidR="002B3232" w:rsidRDefault="002B3232" w:rsidP="002B3232">
                            <w:pPr>
                              <w:pStyle w:val="Bezodstpw"/>
                              <w:jc w:val="right"/>
                              <w:rPr>
                                <w:lang w:val="pl-PL"/>
                              </w:rPr>
                            </w:pPr>
                            <w:r w:rsidRPr="00971C1A">
                              <w:rPr>
                                <w:rFonts w:ascii="Segoe Script" w:hAnsi="Segoe Script"/>
                                <w:sz w:val="28"/>
                                <w:szCs w:val="28"/>
                                <w:lang w:val="pl-PL"/>
                              </w:rPr>
                              <w:t>Magda Kłobucka</w:t>
                            </w:r>
                          </w:p>
                          <w:p w:rsidR="002B3232" w:rsidRDefault="002B3232">
                            <w:pPr>
                              <w:pStyle w:val="Bezodstpw"/>
                              <w:rPr>
                                <w:lang w:val="pl-PL"/>
                              </w:rPr>
                            </w:pPr>
                          </w:p>
                          <w:p w:rsidR="002B3232" w:rsidRPr="00D83C4D" w:rsidRDefault="002B3232">
                            <w:pPr>
                              <w:pStyle w:val="Bezodstpw"/>
                              <w:rPr>
                                <w:lang w:val="pl-P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w14:anchorId="135F5F1E" id="Pole tekstowe 210" o:spid="_x0000_s1037" type="#_x0000_t202" alt="Newsletter sidebar 1" style="position:absolute;left:0;text-align:left;margin-left:0;margin-top:0;width:174.6pt;height:661.2pt;z-index:251684864;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" o:allowoverlap="f" filled="f" stroked="f" strokeweight=".5pt">
                <v:textbox inset="1.44pt,0,1.44pt,0">
                  <w:txbxContent>
                    <w:p w:rsidR="005B7956" w:rsidRDefault="005B7956">
                      <w:pPr>
                        <w:pStyle w:val="Photo"/>
                      </w:pPr>
                      <w:r>
                        <w:rPr>
                          <w:noProof/>
                          <w:lang w:val="pl-PL" w:eastAsia="pl-PL"/>
                        </w:rPr>
                        <w:drawing>
                          <wp:inline distT="0" distB="0" distL="0" distR="0" wp14:anchorId="5BF18E22" wp14:editId="5CE684F8">
                            <wp:extent cx="2002536" cy="1138131"/>
                            <wp:effectExtent l="76200" t="76200" r="74295" b="8128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34">
                                      <a:extLst>
                                        <a:ext uri="{28A0092B-C50C-407E-A947-70E740481C1C}">
                                          <a14:useLocalDpi xmlns:a14="http://schemas.microsoft.com/office/drawing/2010/main" val="0"/>
                                        </a:ext>
                                      </a:extLst>
                                    </a:blip>
                                    <a:stretch>
                                      <a:fillRect/>
                                    </a:stretch>
                                  </pic:blipFill>
                                  <pic:spPr bwMode="auto">
                                    <a:xfrm>
                                      <a:off x="0" y="0"/>
                                      <a:ext cx="2002536" cy="1138131"/>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B7956" w:rsidRDefault="005B7956"/>
                    <w:tbl>
                      <w:tblPr>
                        <w:tblStyle w:val="NewsletterTable"/>
                        <w:tblW w:w="5000" w:type="pct"/>
                        <w:jc w:val="center"/>
                        <w:tblLook w:val="04A0" w:firstRow="1" w:lastRow="0" w:firstColumn="1" w:lastColumn="0" w:noHBand="0" w:noVBand="1"/>
                        <w:tblDescription w:val="Announcement table"/>
                      </w:tblPr>
                      <w:tblGrid>
                        <w:gridCol w:w="3328"/>
                      </w:tblGrid>
                      <w:tr w:rsidR="005B7956" w:rsidTr="00EA0CC2">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B7956" w:rsidRDefault="005B7956">
                            <w:pPr>
                              <w:pStyle w:val="TableSpace"/>
                            </w:pPr>
                          </w:p>
                        </w:tc>
                      </w:tr>
                      <w:tr w:rsidR="005B7956" w:rsidRPr="00D83C4D" w:rsidTr="00EA0CC2">
                        <w:trPr>
                          <w:trHeight w:val="5760"/>
                          <w:jc w:val="center"/>
                        </w:trPr>
                        <w:tc>
                          <w:tcPr>
                            <w:tcW w:w="3439" w:type="dxa"/>
                            <w:tcBorders>
                              <w:top w:val="nil"/>
                              <w:bottom w:val="nil"/>
                            </w:tcBorders>
                          </w:tcPr>
                          <w:p w:rsidR="005B7956" w:rsidRPr="00D83C4D" w:rsidRDefault="00D83C4D">
                            <w:pPr>
                              <w:pStyle w:val="Nagwek1"/>
                              <w:outlineLvl w:val="0"/>
                              <w:rPr>
                                <w:lang w:val="pl-PL"/>
                              </w:rPr>
                            </w:pPr>
                            <w:r w:rsidRPr="00D83C4D">
                              <w:rPr>
                                <w:lang w:val="pl-PL"/>
                              </w:rPr>
                              <w:t>Dowcip</w:t>
                            </w:r>
                          </w:p>
                          <w:p w:rsidR="00D83C4D" w:rsidRDefault="00D83C4D" w:rsidP="00D83C4D">
                            <w:pPr>
                              <w:rPr>
                                <w:sz w:val="28"/>
                                <w:szCs w:val="28"/>
                                <w:lang w:val="pl-PL"/>
                              </w:rPr>
                            </w:pPr>
                            <w:r w:rsidRPr="00D83C4D">
                              <w:rPr>
                                <w:sz w:val="28"/>
                                <w:szCs w:val="28"/>
                                <w:lang w:val="pl-PL"/>
                              </w:rPr>
                              <w:t>Na lekcji polskiego:</w:t>
                            </w:r>
                          </w:p>
                          <w:p w:rsidR="00D83C4D" w:rsidRDefault="00D83C4D" w:rsidP="00D83C4D">
                            <w:pPr>
                              <w:rPr>
                                <w:sz w:val="28"/>
                                <w:szCs w:val="28"/>
                                <w:lang w:val="pl-PL"/>
                              </w:rPr>
                            </w:pPr>
                            <w:r w:rsidRPr="00D83C4D">
                              <w:rPr>
                                <w:sz w:val="28"/>
                                <w:szCs w:val="28"/>
                                <w:lang w:val="pl-PL"/>
                              </w:rPr>
                              <w:t>- Jasiu, powiedz nam, kiedy używamy wielkich liter?</w:t>
                            </w:r>
                          </w:p>
                          <w:p w:rsidR="005B7956" w:rsidRPr="00D83C4D" w:rsidRDefault="00D83C4D" w:rsidP="00D83C4D">
                            <w:pPr>
                              <w:rPr>
                                <w:sz w:val="28"/>
                                <w:szCs w:val="28"/>
                                <w:lang w:val="pl-PL"/>
                              </w:rPr>
                            </w:pPr>
                            <w:r w:rsidRPr="00D83C4D">
                              <w:rPr>
                                <w:sz w:val="28"/>
                                <w:szCs w:val="28"/>
                                <w:lang w:val="pl-PL"/>
                              </w:rPr>
                              <w:t>- Kiedy mamy słaby wzrok!</w:t>
                            </w:r>
                          </w:p>
                        </w:tc>
                      </w:tr>
                    </w:tbl>
                    <w:p w:rsidR="005B7956" w:rsidRDefault="005B7956">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Default="002B3232">
                      <w:pPr>
                        <w:pStyle w:val="Bezodstpw"/>
                        <w:rPr>
                          <w:lang w:val="pl-PL"/>
                        </w:rPr>
                      </w:pPr>
                    </w:p>
                    <w:p w:rsidR="002B3232" w:rsidRPr="00971C1A" w:rsidRDefault="002B3232" w:rsidP="002B3232">
                      <w:pPr>
                        <w:pStyle w:val="Bezodstpw"/>
                        <w:jc w:val="right"/>
                        <w:rPr>
                          <w:rFonts w:ascii="Segoe Script" w:hAnsi="Segoe Script"/>
                          <w:sz w:val="28"/>
                          <w:szCs w:val="28"/>
                          <w:lang w:val="pl-PL"/>
                        </w:rPr>
                      </w:pPr>
                      <w:r w:rsidRPr="00971C1A">
                        <w:rPr>
                          <w:rFonts w:ascii="Segoe Script" w:hAnsi="Segoe Script"/>
                          <w:sz w:val="28"/>
                          <w:szCs w:val="28"/>
                          <w:lang w:val="pl-PL"/>
                        </w:rPr>
                        <w:t>Opracowa</w:t>
                      </w:r>
                      <w:r>
                        <w:rPr>
                          <w:rFonts w:ascii="Segoe Script" w:hAnsi="Segoe Script"/>
                          <w:sz w:val="28"/>
                          <w:szCs w:val="28"/>
                          <w:lang w:val="pl-PL"/>
                        </w:rPr>
                        <w:t>ł</w:t>
                      </w:r>
                      <w:r w:rsidRPr="00971C1A">
                        <w:rPr>
                          <w:rFonts w:ascii="Segoe Script" w:hAnsi="Segoe Script"/>
                          <w:sz w:val="28"/>
                          <w:szCs w:val="28"/>
                          <w:lang w:val="pl-PL"/>
                        </w:rPr>
                        <w:t>a</w:t>
                      </w:r>
                    </w:p>
                    <w:p w:rsidR="002B3232" w:rsidRDefault="002B3232" w:rsidP="002B3232">
                      <w:pPr>
                        <w:pStyle w:val="Bezodstpw"/>
                        <w:jc w:val="right"/>
                        <w:rPr>
                          <w:lang w:val="pl-PL"/>
                        </w:rPr>
                      </w:pPr>
                      <w:r w:rsidRPr="00971C1A">
                        <w:rPr>
                          <w:rFonts w:ascii="Segoe Script" w:hAnsi="Segoe Script"/>
                          <w:sz w:val="28"/>
                          <w:szCs w:val="28"/>
                          <w:lang w:val="pl-PL"/>
                        </w:rPr>
                        <w:t>Magda Kłobucka</w:t>
                      </w:r>
                    </w:p>
                    <w:p w:rsidR="002B3232" w:rsidRDefault="002B3232">
                      <w:pPr>
                        <w:pStyle w:val="Bezodstpw"/>
                        <w:rPr>
                          <w:lang w:val="pl-PL"/>
                        </w:rPr>
                      </w:pPr>
                    </w:p>
                    <w:p w:rsidR="002B3232" w:rsidRPr="00D83C4D" w:rsidRDefault="002B3232">
                      <w:pPr>
                        <w:pStyle w:val="Bezodstpw"/>
                        <w:rPr>
                          <w:lang w:val="pl-PL"/>
                        </w:rPr>
                      </w:pPr>
                    </w:p>
                  </w:txbxContent>
                </v:textbox>
                <w10:wrap type="square" side="left" anchorx="page" anchory="margin"/>
              </v:shape>
            </w:pict>
          </mc:Fallback>
        </mc:AlternateContent>
      </w:r>
      <w:r w:rsidR="00D55ADB" w:rsidRPr="00FF7F7A">
        <w:rPr>
          <w:sz w:val="24"/>
          <w:szCs w:val="24"/>
          <w:lang w:val="pl-PL"/>
        </w:rPr>
        <w:t>•</w:t>
      </w:r>
      <w:r w:rsidR="00D55ADB" w:rsidRPr="00FF7F7A">
        <w:rPr>
          <w:sz w:val="24"/>
          <w:szCs w:val="24"/>
          <w:lang w:val="pl-PL"/>
        </w:rPr>
        <w:tab/>
        <w:t xml:space="preserve"> Parzyste, nieparzyste</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Liczba pojedyncza i liczba mnoga</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Większe, wielkie i największy</w:t>
      </w:r>
    </w:p>
    <w:p w:rsidR="00D55ADB" w:rsidRPr="00FF7F7A" w:rsidRDefault="00D55ADB" w:rsidP="00D55ADB">
      <w:pPr>
        <w:rPr>
          <w:sz w:val="24"/>
          <w:szCs w:val="24"/>
          <w:lang w:val="pl-PL"/>
        </w:rPr>
      </w:pPr>
      <w:r w:rsidRPr="00FF7F7A">
        <w:rPr>
          <w:sz w:val="24"/>
          <w:szCs w:val="24"/>
          <w:lang w:val="pl-PL"/>
        </w:rPr>
        <w:t>10. Ja jem. On je. Oni...?</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Oni jemią</w:t>
      </w:r>
    </w:p>
    <w:p w:rsidR="00D55ADB" w:rsidRPr="00FF7F7A" w:rsidRDefault="00D55ADB" w:rsidP="00D55ADB">
      <w:pPr>
        <w:rPr>
          <w:sz w:val="24"/>
          <w:szCs w:val="24"/>
          <w:lang w:val="pl-PL"/>
        </w:rPr>
      </w:pPr>
      <w:r w:rsidRPr="00FF7F7A">
        <w:rPr>
          <w:sz w:val="24"/>
          <w:szCs w:val="24"/>
          <w:lang w:val="pl-PL"/>
        </w:rPr>
        <w:t>•</w:t>
      </w:r>
      <w:r w:rsidRPr="00FF7F7A">
        <w:rPr>
          <w:sz w:val="24"/>
          <w:szCs w:val="24"/>
          <w:lang w:val="pl-PL"/>
        </w:rPr>
        <w:tab/>
        <w:t xml:space="preserve"> Oni jedzą</w:t>
      </w:r>
    </w:p>
    <w:p w:rsidR="00D55ADB" w:rsidRPr="00FF7F7A" w:rsidRDefault="00D55ADB" w:rsidP="00D55ADB">
      <w:pPr>
        <w:rPr>
          <w:sz w:val="24"/>
          <w:szCs w:val="24"/>
        </w:rPr>
      </w:pPr>
      <w:r w:rsidRPr="00FF7F7A">
        <w:rPr>
          <w:sz w:val="24"/>
          <w:szCs w:val="24"/>
        </w:rPr>
        <w:t>•</w:t>
      </w:r>
      <w:r w:rsidRPr="00FF7F7A">
        <w:rPr>
          <w:sz w:val="24"/>
          <w:szCs w:val="24"/>
        </w:rPr>
        <w:tab/>
        <w:t xml:space="preserve"> Oni jedają</w:t>
      </w:r>
    </w:p>
    <w:p w:rsidR="00D55ADB" w:rsidRPr="00FF7F7A" w:rsidRDefault="00D55ADB" w:rsidP="00D55ADB">
      <w:pPr>
        <w:rPr>
          <w:sz w:val="24"/>
          <w:szCs w:val="24"/>
        </w:rPr>
      </w:pPr>
    </w:p>
    <w:p w:rsidR="0057501D" w:rsidRPr="00D55ADB" w:rsidRDefault="0057501D" w:rsidP="00D55ADB">
      <w:pPr>
        <w:rPr>
          <w:lang w:val="pl-PL"/>
        </w:rPr>
      </w:pPr>
    </w:p>
    <w:p w:rsidR="0057501D" w:rsidRPr="00D00463" w:rsidRDefault="00CF1B1D">
      <w:pPr>
        <w:rPr>
          <w:lang w:val="pl-PL"/>
        </w:rPr>
      </w:pPr>
      <w:r w:rsidRPr="00D00463">
        <w:rPr>
          <w:noProof/>
          <w:lang w:val="pl-PL" w:eastAsia="pl-PL"/>
        </w:rPr>
        <w:lastRenderedPageBreak/>
        <mc:AlternateContent>
          <mc:Choice Requires="wps">
            <w:drawing>
              <wp:anchor distT="0" distB="0" distL="114300" distR="114300" simplePos="0" relativeHeight="251678720" behindDoc="0" locked="0" layoutInCell="1" allowOverlap="0" wp14:anchorId="7C1A7158" wp14:editId="1D7B281E">
                <wp:simplePos x="0" y="0"/>
                <wp:positionH relativeFrom="page">
                  <wp:posOffset>647700</wp:posOffset>
                </wp:positionH>
                <wp:positionV relativeFrom="margin">
                  <wp:posOffset>0</wp:posOffset>
                </wp:positionV>
                <wp:extent cx="6562725" cy="3581400"/>
                <wp:effectExtent l="0" t="0" r="9525" b="14605"/>
                <wp:wrapSquare wrapText="left"/>
                <wp:docPr id="47" name="Pole tekstowe 47" descr="Newsletter sidebar 2"/>
                <wp:cNvGraphicFramePr/>
                <a:graphic xmlns:a="http://schemas.openxmlformats.org/drawingml/2006/main">
                  <a:graphicData uri="http://schemas.microsoft.com/office/word/2010/wordprocessingShape">
                    <wps:wsp>
                      <wps:cNvSpPr txBox="1"/>
                      <wps:spPr>
                        <a:xfrm>
                          <a:off x="0" y="0"/>
                          <a:ext cx="6562725"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5ADB" w:rsidRDefault="00D55ADB" w:rsidP="0057501D">
                            <w:pPr>
                              <w:pStyle w:val="Fotograficzna"/>
                            </w:pPr>
                          </w:p>
                          <w:p w:rsidR="00E22705" w:rsidRDefault="00E22705" w:rsidP="00E22705">
                            <w:pPr>
                              <w:rPr>
                                <w:lang w:val="pl-PL"/>
                              </w:rPr>
                            </w:pPr>
                          </w:p>
                          <w:tbl>
                            <w:tblPr>
                              <w:tblStyle w:val="NewsletterTable"/>
                              <w:tblW w:w="4984" w:type="pct"/>
                              <w:tblLook w:val="0660" w:firstRow="1" w:lastRow="1" w:firstColumn="0" w:lastColumn="0" w:noHBand="1" w:noVBand="1"/>
                              <w:tblDescription w:val="Title"/>
                            </w:tblPr>
                            <w:tblGrid>
                              <w:gridCol w:w="10234"/>
                            </w:tblGrid>
                            <w:tr w:rsidR="00E22705" w:rsidRPr="00D00463" w:rsidTr="00E22705">
                              <w:trPr>
                                <w:cnfStyle w:val="100000000000" w:firstRow="1" w:lastRow="0" w:firstColumn="0" w:lastColumn="0" w:oddVBand="0" w:evenVBand="0" w:oddHBand="0" w:evenHBand="0" w:firstRowFirstColumn="0" w:firstRowLastColumn="0" w:lastRowFirstColumn="0" w:lastRowLastColumn="0"/>
                                <w:trHeight w:val="123"/>
                              </w:trPr>
                              <w:tc>
                                <w:tcPr>
                                  <w:tcW w:w="5000" w:type="pct"/>
                                </w:tcPr>
                                <w:p w:rsidR="00E22705" w:rsidRPr="00D00463" w:rsidRDefault="00E22705" w:rsidP="00E22705">
                                  <w:pPr>
                                    <w:pStyle w:val="Obszartabel"/>
                                    <w:rPr>
                                      <w:lang w:val="pl-PL"/>
                                    </w:rPr>
                                  </w:pPr>
                                </w:p>
                              </w:tc>
                            </w:tr>
                            <w:tr w:rsidR="00E22705" w:rsidRPr="00D00463" w:rsidTr="00E22705">
                              <w:trPr>
                                <w:trHeight w:val="802"/>
                              </w:trPr>
                              <w:tc>
                                <w:tcPr>
                                  <w:tcW w:w="5000" w:type="pct"/>
                                </w:tcPr>
                                <w:p w:rsidR="00E22705" w:rsidRPr="005D3D35" w:rsidRDefault="00E22705" w:rsidP="00D83C4D">
                                  <w:pPr>
                                    <w:pStyle w:val="Tytu"/>
                                    <w:jc w:val="center"/>
                                    <w:rPr>
                                      <w:b/>
                                      <w:i/>
                                      <w:sz w:val="32"/>
                                      <w:szCs w:val="32"/>
                                      <w:u w:val="single"/>
                                      <w:lang w:val="pl-PL"/>
                                    </w:rPr>
                                  </w:pPr>
                                  <w:r w:rsidRPr="005D3D35">
                                    <w:rPr>
                                      <w:b/>
                                      <w:i/>
                                      <w:sz w:val="32"/>
                                      <w:szCs w:val="32"/>
                                      <w:u w:val="single"/>
                                      <w:lang w:val="pl-PL"/>
                                    </w:rPr>
                                    <w:t>Osiągnięcia ucznió</w:t>
                                  </w:r>
                                  <w:r w:rsidR="00D83C4D" w:rsidRPr="005D3D35">
                                    <w:rPr>
                                      <w:b/>
                                      <w:i/>
                                      <w:sz w:val="32"/>
                                      <w:szCs w:val="32"/>
                                      <w:u w:val="single"/>
                                      <w:lang w:val="pl-PL"/>
                                    </w:rPr>
                                    <w:t>w</w:t>
                                  </w:r>
                                </w:p>
                              </w:tc>
                            </w:tr>
                            <w:tr w:rsidR="00E22705" w:rsidRPr="00D00463" w:rsidTr="00E22705">
                              <w:trPr>
                                <w:cnfStyle w:val="010000000000" w:firstRow="0" w:lastRow="1" w:firstColumn="0" w:lastColumn="0" w:oddVBand="0" w:evenVBand="0" w:oddHBand="0" w:evenHBand="0" w:firstRowFirstColumn="0" w:firstRowLastColumn="0" w:lastRowFirstColumn="0" w:lastRowLastColumn="0"/>
                                <w:trHeight w:val="102"/>
                              </w:trPr>
                              <w:tc>
                                <w:tcPr>
                                  <w:tcW w:w="5000" w:type="pct"/>
                                </w:tcPr>
                                <w:p w:rsidR="00E22705" w:rsidRPr="00D00463" w:rsidRDefault="00E22705" w:rsidP="00E22705">
                                  <w:pPr>
                                    <w:pStyle w:val="Obszartabel"/>
                                    <w:rPr>
                                      <w:lang w:val="pl-PL"/>
                                    </w:rPr>
                                  </w:pPr>
                                </w:p>
                              </w:tc>
                            </w:tr>
                          </w:tbl>
                          <w:p w:rsidR="00E22705" w:rsidRDefault="00E22705" w:rsidP="0057501D">
                            <w:pPr>
                              <w:pStyle w:val="Fotograficzna"/>
                            </w:pPr>
                            <w:r>
                              <w:rPr>
                                <w:noProof/>
                                <w:lang w:val="pl-PL" w:eastAsia="pl-PL"/>
                              </w:rPr>
                              <w:drawing>
                                <wp:inline distT="0" distB="0" distL="0" distR="0" wp14:anchorId="6D64CFC7" wp14:editId="4F83F22A">
                                  <wp:extent cx="1984248" cy="1984248"/>
                                  <wp:effectExtent l="76200" t="76200" r="73660" b="7366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35">
                                            <a:extLst>
                                              <a:ext uri="{28A0092B-C50C-407E-A947-70E740481C1C}">
                                                <a14:useLocalDpi xmlns:a14="http://schemas.microsoft.com/office/drawing/2010/main" val="0"/>
                                              </a:ext>
                                            </a:extLst>
                                          </a:blip>
                                          <a:stretch>
                                            <a:fillRect/>
                                          </a:stretch>
                                        </pic:blipFill>
                                        <pic:spPr bwMode="auto">
                                          <a:xfrm>
                                            <a:off x="0" y="0"/>
                                            <a:ext cx="1984248" cy="1984248"/>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10267"/>
                            </w:tblGrid>
                            <w:tr w:rsidR="00D55ADB"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D55ADB" w:rsidRDefault="00D55ADB">
                                  <w:pPr>
                                    <w:pStyle w:val="Obszartabel"/>
                                  </w:pPr>
                                </w:p>
                              </w:tc>
                            </w:tr>
                            <w:tr w:rsidR="00D55ADB" w:rsidRPr="00EA0CC2" w:rsidTr="005D5BF5">
                              <w:trPr>
                                <w:trHeight w:val="9576"/>
                                <w:jc w:val="center"/>
                              </w:trPr>
                              <w:tc>
                                <w:tcPr>
                                  <w:tcW w:w="3439" w:type="dxa"/>
                                  <w:tcBorders>
                                    <w:top w:val="nil"/>
                                    <w:bottom w:val="nil"/>
                                  </w:tcBorders>
                                </w:tcPr>
                                <w:p w:rsidR="00D55ADB" w:rsidRPr="00482F0F" w:rsidRDefault="00D55ADB">
                                  <w:pPr>
                                    <w:pStyle w:val="Nagwek2"/>
                                    <w:outlineLvl w:val="1"/>
                                    <w:rPr>
                                      <w:lang w:val="pl-PL"/>
                                    </w:rPr>
                                  </w:pPr>
                                </w:p>
                                <w:p w:rsidR="00E22705" w:rsidRPr="00971C1A" w:rsidRDefault="00D55ADB" w:rsidP="00971C1A">
                                  <w:pPr>
                                    <w:jc w:val="center"/>
                                    <w:rPr>
                                      <w:b/>
                                      <w:sz w:val="24"/>
                                      <w:szCs w:val="24"/>
                                      <w:lang w:val="pl-PL"/>
                                    </w:rPr>
                                  </w:pPr>
                                  <w:r w:rsidRPr="00971C1A">
                                    <w:rPr>
                                      <w:b/>
                                      <w:sz w:val="24"/>
                                      <w:szCs w:val="24"/>
                                      <w:lang w:val="pl-PL"/>
                                    </w:rPr>
                                    <w:t>Osiągnięcia uczniów w I semestrze roku szkolnego 2015/2016</w:t>
                                  </w:r>
                                </w:p>
                                <w:p w:rsidR="00E22705" w:rsidRDefault="00D55ADB" w:rsidP="00CF1B1D">
                                  <w:pPr>
                                    <w:rPr>
                                      <w:sz w:val="24"/>
                                      <w:szCs w:val="24"/>
                                      <w:lang w:val="pl-PL"/>
                                    </w:rPr>
                                  </w:pPr>
                                  <w:r w:rsidRPr="00E22705">
                                    <w:rPr>
                                      <w:sz w:val="24"/>
                                      <w:szCs w:val="24"/>
                                      <w:lang w:val="pl-PL"/>
                                    </w:rPr>
                                    <w:t>Konkurs „Bombka Choinkowa”</w:t>
                                  </w:r>
                                  <w:r w:rsidR="00971C1A">
                                    <w:rPr>
                                      <w:sz w:val="24"/>
                                      <w:szCs w:val="24"/>
                                      <w:lang w:val="pl-PL"/>
                                    </w:rPr>
                                    <w:t xml:space="preserve"> </w:t>
                                  </w:r>
                                  <w:r w:rsidRPr="00E22705">
                                    <w:rPr>
                                      <w:sz w:val="24"/>
                                      <w:szCs w:val="24"/>
                                      <w:lang w:val="pl-PL"/>
                                    </w:rPr>
                                    <w:t>Wiktor Jernutowski  I miejsce Mateusz Chromy,</w:t>
                                  </w:r>
                                  <w:r w:rsidR="00E22705">
                                    <w:rPr>
                                      <w:sz w:val="24"/>
                                      <w:szCs w:val="24"/>
                                      <w:lang w:val="pl-PL"/>
                                    </w:rPr>
                                    <w:t xml:space="preserve"> </w:t>
                                  </w:r>
                                  <w:r w:rsidRPr="00E22705">
                                    <w:rPr>
                                      <w:sz w:val="24"/>
                                      <w:szCs w:val="24"/>
                                      <w:lang w:val="pl-PL"/>
                                    </w:rPr>
                                    <w:t>II miejsce.</w:t>
                                  </w:r>
                                </w:p>
                                <w:p w:rsidR="00E22705" w:rsidRDefault="00D55ADB" w:rsidP="00CF1B1D">
                                  <w:pPr>
                                    <w:rPr>
                                      <w:sz w:val="24"/>
                                      <w:szCs w:val="24"/>
                                      <w:lang w:val="pl-PL"/>
                                    </w:rPr>
                                  </w:pPr>
                                  <w:r w:rsidRPr="00E22705">
                                    <w:rPr>
                                      <w:sz w:val="24"/>
                                      <w:szCs w:val="24"/>
                                      <w:lang w:val="pl-PL"/>
                                    </w:rPr>
                                    <w:t xml:space="preserve">Konkurs na najciekawsze i najlepsze „przebranie Halloweenowe” Dominika Niedźwiecka I miejsce Hania Łuczak oraz Emilka Przyłęcka, II miejsce Patrycja Kosiarska i Zuzia Policht III </w:t>
                                  </w:r>
                                  <w:r w:rsidR="00E22705" w:rsidRPr="00E22705">
                                    <w:rPr>
                                      <w:sz w:val="24"/>
                                      <w:szCs w:val="24"/>
                                      <w:lang w:val="pl-PL"/>
                                    </w:rPr>
                                    <w:t>miejsce</w:t>
                                  </w:r>
                                  <w:r w:rsidR="00971C1A">
                                    <w:rPr>
                                      <w:sz w:val="24"/>
                                      <w:szCs w:val="24"/>
                                      <w:lang w:val="pl-PL"/>
                                    </w:rPr>
                                    <w:t>.</w:t>
                                  </w:r>
                                </w:p>
                                <w:p w:rsidR="00E22705" w:rsidRDefault="00E22705" w:rsidP="00CF1B1D">
                                  <w:pPr>
                                    <w:rPr>
                                      <w:sz w:val="24"/>
                                      <w:szCs w:val="24"/>
                                      <w:lang w:val="pl-PL"/>
                                    </w:rPr>
                                  </w:pPr>
                                  <w:r w:rsidRPr="00E22705">
                                    <w:rPr>
                                      <w:sz w:val="24"/>
                                      <w:szCs w:val="24"/>
                                      <w:lang w:val="pl-PL"/>
                                    </w:rPr>
                                    <w:t xml:space="preserve"> Dolnośląski</w:t>
                                  </w:r>
                                  <w:r w:rsidR="00D55ADB" w:rsidRPr="00E22705">
                                    <w:rPr>
                                      <w:sz w:val="24"/>
                                      <w:szCs w:val="24"/>
                                      <w:lang w:val="pl-PL"/>
                                    </w:rPr>
                                    <w:t xml:space="preserve"> Finał w warcabach 100-polowych, których organizatorem było Powiatowe Zrzeszenie LZS w Świdnicy Marek Barabasz  II miejsce.</w:t>
                                  </w:r>
                                </w:p>
                                <w:p w:rsidR="00E22705" w:rsidRDefault="00D55ADB" w:rsidP="00CF1B1D">
                                  <w:pPr>
                                    <w:rPr>
                                      <w:sz w:val="24"/>
                                      <w:szCs w:val="24"/>
                                      <w:lang w:val="pl-PL"/>
                                    </w:rPr>
                                  </w:pPr>
                                  <w:r w:rsidRPr="00E22705">
                                    <w:rPr>
                                      <w:sz w:val="24"/>
                                      <w:szCs w:val="24"/>
                                      <w:lang w:val="pl-PL"/>
                                    </w:rPr>
                                    <w:t>XVII Festiwal Pieśni Patriotycznej</w:t>
                                  </w:r>
                                  <w:r w:rsidR="00E22705">
                                    <w:rPr>
                                      <w:sz w:val="24"/>
                                      <w:szCs w:val="24"/>
                                      <w:lang w:val="pl-PL"/>
                                    </w:rPr>
                                    <w:t xml:space="preserve"> </w:t>
                                  </w:r>
                                  <w:r w:rsidRPr="00E22705">
                                    <w:rPr>
                                      <w:sz w:val="24"/>
                                      <w:szCs w:val="24"/>
                                      <w:lang w:val="pl-PL"/>
                                    </w:rPr>
                                    <w:t xml:space="preserve">Amelia </w:t>
                                  </w:r>
                                  <w:r w:rsidR="000705BE" w:rsidRPr="00E22705">
                                    <w:rPr>
                                      <w:sz w:val="24"/>
                                      <w:szCs w:val="24"/>
                                      <w:lang w:val="pl-PL"/>
                                    </w:rPr>
                                    <w:t xml:space="preserve">Zielińska, </w:t>
                                  </w:r>
                                  <w:r w:rsidRPr="00E22705">
                                    <w:rPr>
                                      <w:sz w:val="24"/>
                                      <w:szCs w:val="24"/>
                                      <w:lang w:val="pl-PL"/>
                                    </w:rPr>
                                    <w:t xml:space="preserve">Kaja Ciapa, Hanna Żywiec,  Zuzanna Jurga, Nikola Kamińska, Julia Kozów, Emilia Mierzwa, Karoliny Roman  </w:t>
                                  </w:r>
                                </w:p>
                                <w:p w:rsidR="00E22705" w:rsidRDefault="00D55ADB" w:rsidP="00CF1B1D">
                                  <w:pPr>
                                    <w:rPr>
                                      <w:sz w:val="24"/>
                                      <w:szCs w:val="24"/>
                                      <w:lang w:val="pl-PL"/>
                                    </w:rPr>
                                  </w:pPr>
                                  <w:r w:rsidRPr="00E22705">
                                    <w:rPr>
                                      <w:sz w:val="24"/>
                                      <w:szCs w:val="24"/>
                                      <w:lang w:val="pl-PL"/>
                                    </w:rPr>
                                    <w:t>Zawody Judo o Puchar Burmistrza Miasta Dzierżoniów</w:t>
                                  </w:r>
                                  <w:r w:rsidR="00E22705">
                                    <w:rPr>
                                      <w:sz w:val="24"/>
                                      <w:szCs w:val="24"/>
                                      <w:lang w:val="pl-PL"/>
                                    </w:rPr>
                                    <w:t xml:space="preserve"> </w:t>
                                  </w:r>
                                  <w:r w:rsidRPr="00E22705">
                                    <w:rPr>
                                      <w:sz w:val="24"/>
                                      <w:szCs w:val="24"/>
                                      <w:lang w:val="pl-PL"/>
                                    </w:rPr>
                                    <w:t xml:space="preserve">Kornel Mikołajek  III miejsce, Nikola Kamińska  IV miejsce, Wiktoria Wielg II miejsce </w:t>
                                  </w:r>
                                </w:p>
                                <w:p w:rsidR="00E22705" w:rsidRDefault="00D55ADB" w:rsidP="00CF1B1D">
                                  <w:pPr>
                                    <w:rPr>
                                      <w:sz w:val="24"/>
                                      <w:szCs w:val="24"/>
                                      <w:lang w:val="pl-PL"/>
                                    </w:rPr>
                                  </w:pPr>
                                  <w:r w:rsidRPr="00E22705">
                                    <w:rPr>
                                      <w:sz w:val="24"/>
                                      <w:szCs w:val="24"/>
                                      <w:lang w:val="pl-PL"/>
                                    </w:rPr>
                                    <w:t>Konkurs „Kartka świąteczna”!</w:t>
                                  </w:r>
                                  <w:r w:rsidR="00E22705">
                                    <w:rPr>
                                      <w:sz w:val="24"/>
                                      <w:szCs w:val="24"/>
                                      <w:lang w:val="pl-PL"/>
                                    </w:rPr>
                                    <w:t xml:space="preserve"> </w:t>
                                  </w:r>
                                  <w:r w:rsidRPr="00E22705">
                                    <w:rPr>
                                      <w:sz w:val="24"/>
                                      <w:szCs w:val="24"/>
                                      <w:lang w:val="pl-PL"/>
                                    </w:rPr>
                                    <w:t>Albert Leputa III miejsce</w:t>
                                  </w:r>
                                  <w:r w:rsidR="00E22705">
                                    <w:rPr>
                                      <w:sz w:val="24"/>
                                      <w:szCs w:val="24"/>
                                      <w:lang w:val="pl-PL"/>
                                    </w:rPr>
                                    <w:t xml:space="preserve"> </w:t>
                                  </w:r>
                                  <w:r w:rsidRPr="00E22705">
                                    <w:rPr>
                                      <w:sz w:val="24"/>
                                      <w:szCs w:val="24"/>
                                      <w:lang w:val="pl-PL"/>
                                    </w:rPr>
                                    <w:t>Jagoda Piasecka i Kacper Speer wyróżnienie</w:t>
                                  </w:r>
                                  <w:r w:rsidR="00E22705">
                                    <w:rPr>
                                      <w:sz w:val="24"/>
                                      <w:szCs w:val="24"/>
                                      <w:lang w:val="pl-PL"/>
                                    </w:rPr>
                                    <w:t xml:space="preserve"> </w:t>
                                  </w:r>
                                  <w:r w:rsidRPr="00E22705">
                                    <w:rPr>
                                      <w:sz w:val="24"/>
                                      <w:szCs w:val="24"/>
                                      <w:lang w:val="pl-PL"/>
                                    </w:rPr>
                                    <w:t>Konkurs piosenki świątecznej pt. ”Zaśpiewajmy kolędę…”zespół wokalny z klas II-III I miejsce zespół wokalny z klas O-I  III miejsce</w:t>
                                  </w:r>
                                </w:p>
                                <w:p w:rsidR="00D55ADB" w:rsidRPr="00E22705" w:rsidRDefault="00D55ADB" w:rsidP="00CF1B1D">
                                  <w:pPr>
                                    <w:rPr>
                                      <w:sz w:val="24"/>
                                      <w:szCs w:val="24"/>
                                      <w:lang w:val="pl-PL"/>
                                    </w:rPr>
                                  </w:pPr>
                                  <w:r w:rsidRPr="00E22705">
                                    <w:rPr>
                                      <w:sz w:val="24"/>
                                      <w:szCs w:val="24"/>
                                      <w:lang w:val="pl-PL"/>
                                    </w:rPr>
                                    <w:t>W pierwszym semestrze 2015/2016 roku szkolnego uczniowie naszej szkoły  również wzięli udział w konkursie o bezpieczeństwie jak również Ogólnopolskiej Olimpiadzie  „Olimpus”</w:t>
                                  </w:r>
                                  <w:r w:rsidR="00E22705">
                                    <w:rPr>
                                      <w:sz w:val="24"/>
                                      <w:szCs w:val="24"/>
                                      <w:lang w:val="pl-PL"/>
                                    </w:rPr>
                                    <w:t xml:space="preserve"> </w:t>
                                  </w:r>
                                  <w:r w:rsidRPr="00E22705">
                                    <w:rPr>
                                      <w:sz w:val="24"/>
                                      <w:szCs w:val="24"/>
                                      <w:lang w:val="pl-PL"/>
                                    </w:rPr>
                                    <w:t xml:space="preserve">z Matematyki i Przyrody </w:t>
                                  </w:r>
                                  <w:r w:rsidR="00E22705">
                                    <w:rPr>
                                      <w:sz w:val="24"/>
                                      <w:szCs w:val="24"/>
                                      <w:lang w:val="pl-PL"/>
                                    </w:rPr>
                                    <w:t xml:space="preserve"> - </w:t>
                                  </w:r>
                                  <w:r w:rsidRPr="00E22705">
                                    <w:rPr>
                                      <w:sz w:val="24"/>
                                      <w:szCs w:val="24"/>
                                      <w:lang w:val="pl-PL"/>
                                    </w:rPr>
                                    <w:t xml:space="preserve"> na wyniki czekamy.</w:t>
                                  </w:r>
                                </w:p>
                                <w:p w:rsidR="00D55ADB" w:rsidRPr="00E22705" w:rsidRDefault="00D55ADB">
                                  <w:pPr>
                                    <w:pStyle w:val="Nagwek2"/>
                                    <w:outlineLvl w:val="1"/>
                                    <w:rPr>
                                      <w:rFonts w:asciiTheme="minorHAnsi" w:eastAsiaTheme="minorEastAsia" w:hAnsiTheme="minorHAnsi" w:cstheme="minorBidi"/>
                                      <w:b w:val="0"/>
                                      <w:bCs w:val="0"/>
                                      <w:color w:val="262626" w:themeColor="text1" w:themeTint="D9"/>
                                      <w:sz w:val="24"/>
                                      <w:szCs w:val="24"/>
                                      <w:lang w:val="pl-PL"/>
                                    </w:rPr>
                                  </w:pPr>
                                </w:p>
                                <w:p w:rsidR="00D55ADB" w:rsidRPr="00D00463" w:rsidRDefault="00D55ADB" w:rsidP="00E22705">
                                  <w:pPr>
                                    <w:rPr>
                                      <w:lang w:val="pl-PL"/>
                                    </w:rPr>
                                  </w:pPr>
                                </w:p>
                              </w:tc>
                            </w:tr>
                          </w:tbl>
                          <w:p w:rsidR="00D55ADB" w:rsidRPr="00D00463" w:rsidRDefault="00D55ADB" w:rsidP="0057501D">
                            <w:pPr>
                              <w:pStyle w:val="Bezodstpw"/>
                              <w:rPr>
                                <w:lang w:val="pl-P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83600</wp14:pctHeight>
                </wp14:sizeRelV>
              </wp:anchor>
            </w:drawing>
          </mc:Choice>
          <mc:Fallback>
            <w:pict>
              <v:shape w14:anchorId="7C1A7158" id="Pole tekstowe 47" o:spid="_x0000_s1038" type="#_x0000_t202" alt="Newsletter sidebar 2" style="position:absolute;left:0;text-align:left;margin-left:51pt;margin-top:0;width:516.75pt;height:282pt;z-index:251678720;visibility:visible;mso-wrap-style:square;mso-width-percent:0;mso-height-percent:836;mso-wrap-distance-left:9pt;mso-wrap-distance-top:0;mso-wrap-distance-right:9pt;mso-wrap-distance-bottom:0;mso-position-horizontal:absolute;mso-position-horizontal-relative:page;mso-position-vertical:absolute;mso-position-vertical-relative:margin;mso-width-percent:0;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" o:allowoverlap="f" filled="f" stroked="f" strokeweight=".5pt">
                <v:textbox inset="1.44pt,0,1.44pt,0">
                  <w:txbxContent>
                    <w:p w:rsidR="00D55ADB" w:rsidRDefault="00D55ADB" w:rsidP="0057501D">
                      <w:pPr>
                        <w:pStyle w:val="Fotograficzna"/>
                      </w:pPr>
                    </w:p>
                    <w:p w:rsidR="00E22705" w:rsidRDefault="00E22705" w:rsidP="00E22705">
                      <w:pPr>
                        <w:rPr>
                          <w:lang w:val="pl-PL"/>
                        </w:rPr>
                      </w:pPr>
                    </w:p>
                    <w:tbl>
                      <w:tblPr>
                        <w:tblStyle w:val="NewsletterTable"/>
                        <w:tblW w:w="4984" w:type="pct"/>
                        <w:tblLook w:val="0660" w:firstRow="1" w:lastRow="1" w:firstColumn="0" w:lastColumn="0" w:noHBand="1" w:noVBand="1"/>
                        <w:tblDescription w:val="Title"/>
                      </w:tblPr>
                      <w:tblGrid>
                        <w:gridCol w:w="10234"/>
                      </w:tblGrid>
                      <w:tr w:rsidR="00E22705" w:rsidRPr="00D00463" w:rsidTr="00E22705">
                        <w:trPr>
                          <w:cnfStyle w:val="100000000000" w:firstRow="1" w:lastRow="0" w:firstColumn="0" w:lastColumn="0" w:oddVBand="0" w:evenVBand="0" w:oddHBand="0" w:evenHBand="0" w:firstRowFirstColumn="0" w:firstRowLastColumn="0" w:lastRowFirstColumn="0" w:lastRowLastColumn="0"/>
                          <w:trHeight w:val="123"/>
                        </w:trPr>
                        <w:tc>
                          <w:tcPr>
                            <w:tcW w:w="5000" w:type="pct"/>
                          </w:tcPr>
                          <w:p w:rsidR="00E22705" w:rsidRPr="00D00463" w:rsidRDefault="00E22705" w:rsidP="00E22705">
                            <w:pPr>
                              <w:pStyle w:val="Obszartabel"/>
                              <w:rPr>
                                <w:lang w:val="pl-PL"/>
                              </w:rPr>
                            </w:pPr>
                          </w:p>
                        </w:tc>
                      </w:tr>
                      <w:tr w:rsidR="00E22705" w:rsidRPr="00D00463" w:rsidTr="00E22705">
                        <w:trPr>
                          <w:trHeight w:val="802"/>
                        </w:trPr>
                        <w:tc>
                          <w:tcPr>
                            <w:tcW w:w="5000" w:type="pct"/>
                          </w:tcPr>
                          <w:p w:rsidR="00E22705" w:rsidRPr="005D3D35" w:rsidRDefault="00E22705" w:rsidP="00D83C4D">
                            <w:pPr>
                              <w:pStyle w:val="Tytu"/>
                              <w:jc w:val="center"/>
                              <w:rPr>
                                <w:b/>
                                <w:i/>
                                <w:sz w:val="32"/>
                                <w:szCs w:val="32"/>
                                <w:u w:val="single"/>
                                <w:lang w:val="pl-PL"/>
                              </w:rPr>
                            </w:pPr>
                            <w:r w:rsidRPr="005D3D35">
                              <w:rPr>
                                <w:b/>
                                <w:i/>
                                <w:sz w:val="32"/>
                                <w:szCs w:val="32"/>
                                <w:u w:val="single"/>
                                <w:lang w:val="pl-PL"/>
                              </w:rPr>
                              <w:t>Osiągnięcia ucznió</w:t>
                            </w:r>
                            <w:r w:rsidR="00D83C4D" w:rsidRPr="005D3D35">
                              <w:rPr>
                                <w:b/>
                                <w:i/>
                                <w:sz w:val="32"/>
                                <w:szCs w:val="32"/>
                                <w:u w:val="single"/>
                                <w:lang w:val="pl-PL"/>
                              </w:rPr>
                              <w:t>w</w:t>
                            </w:r>
                          </w:p>
                        </w:tc>
                      </w:tr>
                      <w:tr w:rsidR="00E22705" w:rsidRPr="00D00463" w:rsidTr="00E22705">
                        <w:trPr>
                          <w:cnfStyle w:val="010000000000" w:firstRow="0" w:lastRow="1" w:firstColumn="0" w:lastColumn="0" w:oddVBand="0" w:evenVBand="0" w:oddHBand="0" w:evenHBand="0" w:firstRowFirstColumn="0" w:firstRowLastColumn="0" w:lastRowFirstColumn="0" w:lastRowLastColumn="0"/>
                          <w:trHeight w:val="102"/>
                        </w:trPr>
                        <w:tc>
                          <w:tcPr>
                            <w:tcW w:w="5000" w:type="pct"/>
                          </w:tcPr>
                          <w:p w:rsidR="00E22705" w:rsidRPr="00D00463" w:rsidRDefault="00E22705" w:rsidP="00E22705">
                            <w:pPr>
                              <w:pStyle w:val="Obszartabel"/>
                              <w:rPr>
                                <w:lang w:val="pl-PL"/>
                              </w:rPr>
                            </w:pPr>
                          </w:p>
                        </w:tc>
                      </w:tr>
                    </w:tbl>
                    <w:p w:rsidR="00E22705" w:rsidRDefault="00E22705" w:rsidP="0057501D">
                      <w:pPr>
                        <w:pStyle w:val="Fotograficzna"/>
                      </w:pPr>
                      <w:r>
                        <w:rPr>
                          <w:noProof/>
                          <w:lang w:val="pl-PL" w:eastAsia="pl-PL"/>
                        </w:rPr>
                        <w:drawing>
                          <wp:inline distT="0" distB="0" distL="0" distR="0" wp14:anchorId="6D64CFC7" wp14:editId="4F83F22A">
                            <wp:extent cx="1984248" cy="1984248"/>
                            <wp:effectExtent l="76200" t="76200" r="73660" b="7366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35">
                                      <a:extLst>
                                        <a:ext uri="{28A0092B-C50C-407E-A947-70E740481C1C}">
                                          <a14:useLocalDpi xmlns:a14="http://schemas.microsoft.com/office/drawing/2010/main" val="0"/>
                                        </a:ext>
                                      </a:extLst>
                                    </a:blip>
                                    <a:stretch>
                                      <a:fillRect/>
                                    </a:stretch>
                                  </pic:blipFill>
                                  <pic:spPr bwMode="auto">
                                    <a:xfrm>
                                      <a:off x="0" y="0"/>
                                      <a:ext cx="1984248" cy="1984248"/>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10267"/>
                      </w:tblGrid>
                      <w:tr w:rsidR="00D55ADB"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D55ADB" w:rsidRDefault="00D55ADB">
                            <w:pPr>
                              <w:pStyle w:val="Obszartabel"/>
                            </w:pPr>
                          </w:p>
                        </w:tc>
                      </w:tr>
                      <w:tr w:rsidR="00D55ADB" w:rsidRPr="00EA0CC2" w:rsidTr="005D5BF5">
                        <w:trPr>
                          <w:trHeight w:val="9576"/>
                          <w:jc w:val="center"/>
                        </w:trPr>
                        <w:tc>
                          <w:tcPr>
                            <w:tcW w:w="3439" w:type="dxa"/>
                            <w:tcBorders>
                              <w:top w:val="nil"/>
                              <w:bottom w:val="nil"/>
                            </w:tcBorders>
                          </w:tcPr>
                          <w:p w:rsidR="00D55ADB" w:rsidRPr="00482F0F" w:rsidRDefault="00D55ADB">
                            <w:pPr>
                              <w:pStyle w:val="Nagwek2"/>
                              <w:outlineLvl w:val="1"/>
                              <w:rPr>
                                <w:lang w:val="pl-PL"/>
                              </w:rPr>
                            </w:pPr>
                          </w:p>
                          <w:p w:rsidR="00E22705" w:rsidRPr="00971C1A" w:rsidRDefault="00D55ADB" w:rsidP="00971C1A">
                            <w:pPr>
                              <w:jc w:val="center"/>
                              <w:rPr>
                                <w:b/>
                                <w:sz w:val="24"/>
                                <w:szCs w:val="24"/>
                                <w:lang w:val="pl-PL"/>
                              </w:rPr>
                            </w:pPr>
                            <w:r w:rsidRPr="00971C1A">
                              <w:rPr>
                                <w:b/>
                                <w:sz w:val="24"/>
                                <w:szCs w:val="24"/>
                                <w:lang w:val="pl-PL"/>
                              </w:rPr>
                              <w:t>Osiągnięcia uczniów w I semestrze roku szkolnego 2015/2016</w:t>
                            </w:r>
                          </w:p>
                          <w:p w:rsidR="00E22705" w:rsidRDefault="00D55ADB" w:rsidP="00CF1B1D">
                            <w:pPr>
                              <w:rPr>
                                <w:sz w:val="24"/>
                                <w:szCs w:val="24"/>
                                <w:lang w:val="pl-PL"/>
                              </w:rPr>
                            </w:pPr>
                            <w:r w:rsidRPr="00E22705">
                              <w:rPr>
                                <w:sz w:val="24"/>
                                <w:szCs w:val="24"/>
                                <w:lang w:val="pl-PL"/>
                              </w:rPr>
                              <w:t>Konkurs „Bombka Choinkowa”</w:t>
                            </w:r>
                            <w:r w:rsidR="00971C1A">
                              <w:rPr>
                                <w:sz w:val="24"/>
                                <w:szCs w:val="24"/>
                                <w:lang w:val="pl-PL"/>
                              </w:rPr>
                              <w:t xml:space="preserve"> </w:t>
                            </w:r>
                            <w:r w:rsidRPr="00E22705">
                              <w:rPr>
                                <w:sz w:val="24"/>
                                <w:szCs w:val="24"/>
                                <w:lang w:val="pl-PL"/>
                              </w:rPr>
                              <w:t>Wiktor Jernutowski  I miejsce Mateusz Chromy,</w:t>
                            </w:r>
                            <w:r w:rsidR="00E22705">
                              <w:rPr>
                                <w:sz w:val="24"/>
                                <w:szCs w:val="24"/>
                                <w:lang w:val="pl-PL"/>
                              </w:rPr>
                              <w:t xml:space="preserve"> </w:t>
                            </w:r>
                            <w:r w:rsidRPr="00E22705">
                              <w:rPr>
                                <w:sz w:val="24"/>
                                <w:szCs w:val="24"/>
                                <w:lang w:val="pl-PL"/>
                              </w:rPr>
                              <w:t>II miejsce.</w:t>
                            </w:r>
                          </w:p>
                          <w:p w:rsidR="00E22705" w:rsidRDefault="00D55ADB" w:rsidP="00CF1B1D">
                            <w:pPr>
                              <w:rPr>
                                <w:sz w:val="24"/>
                                <w:szCs w:val="24"/>
                                <w:lang w:val="pl-PL"/>
                              </w:rPr>
                            </w:pPr>
                            <w:r w:rsidRPr="00E22705">
                              <w:rPr>
                                <w:sz w:val="24"/>
                                <w:szCs w:val="24"/>
                                <w:lang w:val="pl-PL"/>
                              </w:rPr>
                              <w:t xml:space="preserve">Konkurs na najciekawsze i najlepsze „przebranie Halloweenowe” Dominika Niedźwiecka I miejsce Hania Łuczak oraz Emilka Przyłęcka, II miejsce Patrycja Kosiarska i Zuzia Policht III </w:t>
                            </w:r>
                            <w:r w:rsidR="00E22705" w:rsidRPr="00E22705">
                              <w:rPr>
                                <w:sz w:val="24"/>
                                <w:szCs w:val="24"/>
                                <w:lang w:val="pl-PL"/>
                              </w:rPr>
                              <w:t>miejsce</w:t>
                            </w:r>
                            <w:r w:rsidR="00971C1A">
                              <w:rPr>
                                <w:sz w:val="24"/>
                                <w:szCs w:val="24"/>
                                <w:lang w:val="pl-PL"/>
                              </w:rPr>
                              <w:t>.</w:t>
                            </w:r>
                          </w:p>
                          <w:p w:rsidR="00E22705" w:rsidRDefault="00E22705" w:rsidP="00CF1B1D">
                            <w:pPr>
                              <w:rPr>
                                <w:sz w:val="24"/>
                                <w:szCs w:val="24"/>
                                <w:lang w:val="pl-PL"/>
                              </w:rPr>
                            </w:pPr>
                            <w:r w:rsidRPr="00E22705">
                              <w:rPr>
                                <w:sz w:val="24"/>
                                <w:szCs w:val="24"/>
                                <w:lang w:val="pl-PL"/>
                              </w:rPr>
                              <w:t xml:space="preserve"> Dolnośląski</w:t>
                            </w:r>
                            <w:r w:rsidR="00D55ADB" w:rsidRPr="00E22705">
                              <w:rPr>
                                <w:sz w:val="24"/>
                                <w:szCs w:val="24"/>
                                <w:lang w:val="pl-PL"/>
                              </w:rPr>
                              <w:t xml:space="preserve"> Finał w warcabach 100-polowych, których organizatorem było Powiatowe Zrzeszenie LZS w Świdnicy Marek Barabasz  II miejsce.</w:t>
                            </w:r>
                          </w:p>
                          <w:p w:rsidR="00E22705" w:rsidRDefault="00D55ADB" w:rsidP="00CF1B1D">
                            <w:pPr>
                              <w:rPr>
                                <w:sz w:val="24"/>
                                <w:szCs w:val="24"/>
                                <w:lang w:val="pl-PL"/>
                              </w:rPr>
                            </w:pPr>
                            <w:r w:rsidRPr="00E22705">
                              <w:rPr>
                                <w:sz w:val="24"/>
                                <w:szCs w:val="24"/>
                                <w:lang w:val="pl-PL"/>
                              </w:rPr>
                              <w:t>XVII Festiwal Pieśni Patriotycznej</w:t>
                            </w:r>
                            <w:r w:rsidR="00E22705">
                              <w:rPr>
                                <w:sz w:val="24"/>
                                <w:szCs w:val="24"/>
                                <w:lang w:val="pl-PL"/>
                              </w:rPr>
                              <w:t xml:space="preserve"> </w:t>
                            </w:r>
                            <w:r w:rsidRPr="00E22705">
                              <w:rPr>
                                <w:sz w:val="24"/>
                                <w:szCs w:val="24"/>
                                <w:lang w:val="pl-PL"/>
                              </w:rPr>
                              <w:t xml:space="preserve">Amelia </w:t>
                            </w:r>
                            <w:r w:rsidR="000705BE" w:rsidRPr="00E22705">
                              <w:rPr>
                                <w:sz w:val="24"/>
                                <w:szCs w:val="24"/>
                                <w:lang w:val="pl-PL"/>
                              </w:rPr>
                              <w:t xml:space="preserve">Zielińska, </w:t>
                            </w:r>
                            <w:r w:rsidRPr="00E22705">
                              <w:rPr>
                                <w:sz w:val="24"/>
                                <w:szCs w:val="24"/>
                                <w:lang w:val="pl-PL"/>
                              </w:rPr>
                              <w:t xml:space="preserve">Kaja Ciapa, Hanna Żywiec,  Zuzanna Jurga, Nikola Kamińska, Julia Kozów, Emilia Mierzwa, Karoliny Roman  </w:t>
                            </w:r>
                          </w:p>
                          <w:p w:rsidR="00E22705" w:rsidRDefault="00D55ADB" w:rsidP="00CF1B1D">
                            <w:pPr>
                              <w:rPr>
                                <w:sz w:val="24"/>
                                <w:szCs w:val="24"/>
                                <w:lang w:val="pl-PL"/>
                              </w:rPr>
                            </w:pPr>
                            <w:r w:rsidRPr="00E22705">
                              <w:rPr>
                                <w:sz w:val="24"/>
                                <w:szCs w:val="24"/>
                                <w:lang w:val="pl-PL"/>
                              </w:rPr>
                              <w:t>Zawody Judo o Puchar Burmistrza Miasta Dzierżoniów</w:t>
                            </w:r>
                            <w:r w:rsidR="00E22705">
                              <w:rPr>
                                <w:sz w:val="24"/>
                                <w:szCs w:val="24"/>
                                <w:lang w:val="pl-PL"/>
                              </w:rPr>
                              <w:t xml:space="preserve"> </w:t>
                            </w:r>
                            <w:r w:rsidRPr="00E22705">
                              <w:rPr>
                                <w:sz w:val="24"/>
                                <w:szCs w:val="24"/>
                                <w:lang w:val="pl-PL"/>
                              </w:rPr>
                              <w:t xml:space="preserve">Kornel Mikołajek  III miejsce, Nikola Kamińska  IV miejsce, Wiktoria Wielg II miejsce </w:t>
                            </w:r>
                          </w:p>
                          <w:p w:rsidR="00E22705" w:rsidRDefault="00D55ADB" w:rsidP="00CF1B1D">
                            <w:pPr>
                              <w:rPr>
                                <w:sz w:val="24"/>
                                <w:szCs w:val="24"/>
                                <w:lang w:val="pl-PL"/>
                              </w:rPr>
                            </w:pPr>
                            <w:r w:rsidRPr="00E22705">
                              <w:rPr>
                                <w:sz w:val="24"/>
                                <w:szCs w:val="24"/>
                                <w:lang w:val="pl-PL"/>
                              </w:rPr>
                              <w:t>Konkurs „Kartka świąteczna”!</w:t>
                            </w:r>
                            <w:r w:rsidR="00E22705">
                              <w:rPr>
                                <w:sz w:val="24"/>
                                <w:szCs w:val="24"/>
                                <w:lang w:val="pl-PL"/>
                              </w:rPr>
                              <w:t xml:space="preserve"> </w:t>
                            </w:r>
                            <w:r w:rsidRPr="00E22705">
                              <w:rPr>
                                <w:sz w:val="24"/>
                                <w:szCs w:val="24"/>
                                <w:lang w:val="pl-PL"/>
                              </w:rPr>
                              <w:t>Albert Leputa III miejsce</w:t>
                            </w:r>
                            <w:r w:rsidR="00E22705">
                              <w:rPr>
                                <w:sz w:val="24"/>
                                <w:szCs w:val="24"/>
                                <w:lang w:val="pl-PL"/>
                              </w:rPr>
                              <w:t xml:space="preserve"> </w:t>
                            </w:r>
                            <w:r w:rsidRPr="00E22705">
                              <w:rPr>
                                <w:sz w:val="24"/>
                                <w:szCs w:val="24"/>
                                <w:lang w:val="pl-PL"/>
                              </w:rPr>
                              <w:t>Jagoda Piasecka i Kacper Speer wyróżnienie</w:t>
                            </w:r>
                            <w:r w:rsidR="00E22705">
                              <w:rPr>
                                <w:sz w:val="24"/>
                                <w:szCs w:val="24"/>
                                <w:lang w:val="pl-PL"/>
                              </w:rPr>
                              <w:t xml:space="preserve"> </w:t>
                            </w:r>
                            <w:r w:rsidRPr="00E22705">
                              <w:rPr>
                                <w:sz w:val="24"/>
                                <w:szCs w:val="24"/>
                                <w:lang w:val="pl-PL"/>
                              </w:rPr>
                              <w:t>Konkurs piosenki świątecznej pt. ”Zaśpiewajmy kolędę…”zespół wokalny z klas II-III I miejsce zespół wokalny z klas O-I  III miejsce</w:t>
                            </w:r>
                          </w:p>
                          <w:p w:rsidR="00D55ADB" w:rsidRPr="00E22705" w:rsidRDefault="00D55ADB" w:rsidP="00CF1B1D">
                            <w:pPr>
                              <w:rPr>
                                <w:sz w:val="24"/>
                                <w:szCs w:val="24"/>
                                <w:lang w:val="pl-PL"/>
                              </w:rPr>
                            </w:pPr>
                            <w:r w:rsidRPr="00E22705">
                              <w:rPr>
                                <w:sz w:val="24"/>
                                <w:szCs w:val="24"/>
                                <w:lang w:val="pl-PL"/>
                              </w:rPr>
                              <w:t>W pierwszym semestrze 2015/2016 roku szkolnego uczniowie naszej szkoły  również wzięli udział w konkursie o bezpieczeństwie jak również Ogólnopolskiej Olimpiadzie  „Olimpus”</w:t>
                            </w:r>
                            <w:r w:rsidR="00E22705">
                              <w:rPr>
                                <w:sz w:val="24"/>
                                <w:szCs w:val="24"/>
                                <w:lang w:val="pl-PL"/>
                              </w:rPr>
                              <w:t xml:space="preserve"> </w:t>
                            </w:r>
                            <w:r w:rsidRPr="00E22705">
                              <w:rPr>
                                <w:sz w:val="24"/>
                                <w:szCs w:val="24"/>
                                <w:lang w:val="pl-PL"/>
                              </w:rPr>
                              <w:t xml:space="preserve">z Matematyki i Przyrody </w:t>
                            </w:r>
                            <w:r w:rsidR="00E22705">
                              <w:rPr>
                                <w:sz w:val="24"/>
                                <w:szCs w:val="24"/>
                                <w:lang w:val="pl-PL"/>
                              </w:rPr>
                              <w:t xml:space="preserve"> - </w:t>
                            </w:r>
                            <w:r w:rsidRPr="00E22705">
                              <w:rPr>
                                <w:sz w:val="24"/>
                                <w:szCs w:val="24"/>
                                <w:lang w:val="pl-PL"/>
                              </w:rPr>
                              <w:t xml:space="preserve"> na wyniki czekamy.</w:t>
                            </w:r>
                          </w:p>
                          <w:p w:rsidR="00D55ADB" w:rsidRPr="00E22705" w:rsidRDefault="00D55ADB">
                            <w:pPr>
                              <w:pStyle w:val="Nagwek2"/>
                              <w:outlineLvl w:val="1"/>
                              <w:rPr>
                                <w:rFonts w:asciiTheme="minorHAnsi" w:eastAsiaTheme="minorEastAsia" w:hAnsiTheme="minorHAnsi" w:cstheme="minorBidi"/>
                                <w:b w:val="0"/>
                                <w:bCs w:val="0"/>
                                <w:color w:val="262626" w:themeColor="text1" w:themeTint="D9"/>
                                <w:sz w:val="24"/>
                                <w:szCs w:val="24"/>
                                <w:lang w:val="pl-PL"/>
                              </w:rPr>
                            </w:pPr>
                          </w:p>
                          <w:p w:rsidR="00D55ADB" w:rsidRPr="00D00463" w:rsidRDefault="00D55ADB" w:rsidP="00E22705">
                            <w:pPr>
                              <w:rPr>
                                <w:lang w:val="pl-PL"/>
                              </w:rPr>
                            </w:pPr>
                          </w:p>
                        </w:tc>
                      </w:tr>
                    </w:tbl>
                    <w:p w:rsidR="00D55ADB" w:rsidRPr="00D00463" w:rsidRDefault="00D55ADB" w:rsidP="0057501D">
                      <w:pPr>
                        <w:pStyle w:val="Bezodstpw"/>
                        <w:rPr>
                          <w:lang w:val="pl-PL"/>
                        </w:rPr>
                      </w:pPr>
                    </w:p>
                  </w:txbxContent>
                </v:textbox>
                <w10:wrap type="square" side="left" anchorx="page" anchory="margin"/>
              </v:shape>
            </w:pict>
          </mc:Fallback>
        </mc:AlternateContent>
      </w:r>
    </w:p>
    <w:sectPr w:rsidR="0057501D" w:rsidRPr="00D00463" w:rsidSect="003E5202">
      <w:pgSz w:w="11907" w:h="16839" w:code="9"/>
      <w:pgMar w:top="720" w:right="425"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5CE" w:rsidRDefault="003645CE">
      <w:pPr>
        <w:spacing w:before="0" w:after="0" w:line="240" w:lineRule="auto"/>
      </w:pPr>
      <w:r>
        <w:separator/>
      </w:r>
    </w:p>
  </w:endnote>
  <w:endnote w:type="continuationSeparator" w:id="0">
    <w:p w:rsidR="003645CE" w:rsidRDefault="003645C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egoe Script">
    <w:panose1 w:val="020B0504020000000003"/>
    <w:charset w:val="EE"/>
    <w:family w:val="swiss"/>
    <w:pitch w:val="variable"/>
    <w:sig w:usb0="0000028F"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26"/>
      <w:gridCol w:w="420"/>
      <w:gridCol w:w="3416"/>
    </w:tblGrid>
    <w:tr w:rsidR="00D55ADB" w:rsidRPr="00D00463"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D55ADB" w:rsidRPr="00D00463" w:rsidRDefault="00D55ADB">
          <w:pPr>
            <w:pStyle w:val="Obszartabel"/>
            <w:rPr>
              <w:lang w:val="pl-PL"/>
            </w:rPr>
          </w:pPr>
        </w:p>
      </w:tc>
      <w:tc>
        <w:tcPr>
          <w:tcW w:w="195" w:type="pct"/>
          <w:tcBorders>
            <w:top w:val="nil"/>
            <w:bottom w:val="nil"/>
          </w:tcBorders>
          <w:shd w:val="clear" w:color="auto" w:fill="auto"/>
        </w:tcPr>
        <w:p w:rsidR="00D55ADB" w:rsidRPr="00D00463" w:rsidRDefault="00D55ADB">
          <w:pPr>
            <w:pStyle w:val="Obszartabel"/>
            <w:rPr>
              <w:lang w:val="pl-PL"/>
            </w:rPr>
          </w:pPr>
        </w:p>
      </w:tc>
      <w:tc>
        <w:tcPr>
          <w:tcW w:w="1585" w:type="pct"/>
        </w:tcPr>
        <w:p w:rsidR="00D55ADB" w:rsidRPr="00D00463" w:rsidRDefault="00D55ADB">
          <w:pPr>
            <w:pStyle w:val="Obszartabel"/>
            <w:rPr>
              <w:lang w:val="pl-PL"/>
            </w:rPr>
          </w:pPr>
        </w:p>
      </w:tc>
    </w:tr>
    <w:tr w:rsidR="00D55ADB" w:rsidRPr="00D00463" w:rsidTr="005D5BF5">
      <w:tc>
        <w:tcPr>
          <w:tcW w:w="3215" w:type="pct"/>
        </w:tcPr>
        <w:p w:rsidR="00D55ADB" w:rsidRPr="00D00463" w:rsidRDefault="00D55ADB">
          <w:pPr>
            <w:pStyle w:val="Stopka"/>
            <w:rPr>
              <w:lang w:val="pl-PL"/>
            </w:rPr>
          </w:pPr>
        </w:p>
      </w:tc>
      <w:tc>
        <w:tcPr>
          <w:tcW w:w="195" w:type="pct"/>
          <w:tcBorders>
            <w:top w:val="nil"/>
            <w:bottom w:val="nil"/>
          </w:tcBorders>
          <w:shd w:val="clear" w:color="auto" w:fill="auto"/>
        </w:tcPr>
        <w:p w:rsidR="00D55ADB" w:rsidRPr="00D00463" w:rsidRDefault="00D55ADB">
          <w:pPr>
            <w:pStyle w:val="Stopka"/>
            <w:rPr>
              <w:lang w:val="pl-PL"/>
            </w:rPr>
          </w:pPr>
        </w:p>
      </w:tc>
      <w:tc>
        <w:tcPr>
          <w:tcW w:w="1585" w:type="pct"/>
        </w:tcPr>
        <w:p w:rsidR="00D55ADB" w:rsidRPr="00D00463" w:rsidRDefault="00D55ADB" w:rsidP="000A14F4">
          <w:pPr>
            <w:pStyle w:val="Stopka"/>
            <w:rPr>
              <w:lang w:val="pl-PL"/>
            </w:rPr>
          </w:pPr>
          <w:r w:rsidRPr="00D00463">
            <w:rPr>
              <w:lang w:val="pl-PL"/>
            </w:rPr>
            <w:t xml:space="preserve">Strona </w:t>
          </w:r>
          <w:r w:rsidRPr="00D00463">
            <w:rPr>
              <w:lang w:val="pl-PL"/>
            </w:rPr>
            <w:fldChar w:fldCharType="begin"/>
          </w:r>
          <w:r w:rsidRPr="00D00463">
            <w:rPr>
              <w:lang w:val="pl-PL"/>
            </w:rPr>
            <w:instrText xml:space="preserve"> PAGE </w:instrText>
          </w:r>
          <w:r w:rsidRPr="00D00463">
            <w:rPr>
              <w:lang w:val="pl-PL"/>
            </w:rPr>
            <w:fldChar w:fldCharType="separate"/>
          </w:r>
          <w:r w:rsidR="00B36317">
            <w:rPr>
              <w:noProof/>
              <w:lang w:val="pl-PL"/>
            </w:rPr>
            <w:t>1</w:t>
          </w:r>
          <w:r w:rsidRPr="00D00463">
            <w:rPr>
              <w:lang w:val="pl-PL"/>
            </w:rPr>
            <w:fldChar w:fldCharType="end"/>
          </w:r>
          <w:r w:rsidRPr="00D00463">
            <w:rPr>
              <w:lang w:val="pl-PL"/>
            </w:rPr>
            <w:t xml:space="preserve"> z </w:t>
          </w:r>
          <w:r w:rsidRPr="00D00463">
            <w:rPr>
              <w:lang w:val="pl-PL"/>
            </w:rPr>
            <w:fldChar w:fldCharType="begin"/>
          </w:r>
          <w:r w:rsidRPr="00D00463">
            <w:rPr>
              <w:lang w:val="pl-PL"/>
            </w:rPr>
            <w:instrText xml:space="preserve"> NUMPAGES </w:instrText>
          </w:r>
          <w:r w:rsidRPr="00D00463">
            <w:rPr>
              <w:lang w:val="pl-PL"/>
            </w:rPr>
            <w:fldChar w:fldCharType="separate"/>
          </w:r>
          <w:r w:rsidR="00B36317">
            <w:rPr>
              <w:noProof/>
              <w:lang w:val="pl-PL"/>
            </w:rPr>
            <w:t>17</w:t>
          </w:r>
          <w:r w:rsidRPr="00D00463">
            <w:rPr>
              <w:noProof/>
              <w:lang w:val="pl-PL"/>
            </w:rPr>
            <w:fldChar w:fldCharType="end"/>
          </w:r>
        </w:p>
      </w:tc>
    </w:tr>
    <w:tr w:rsidR="00D55ADB" w:rsidRPr="00D00463"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D55ADB" w:rsidRPr="00D00463" w:rsidRDefault="00D55ADB">
          <w:pPr>
            <w:pStyle w:val="Obszartabel"/>
            <w:rPr>
              <w:lang w:val="pl-PL"/>
            </w:rPr>
          </w:pPr>
        </w:p>
      </w:tc>
      <w:tc>
        <w:tcPr>
          <w:tcW w:w="195" w:type="pct"/>
          <w:tcBorders>
            <w:top w:val="nil"/>
            <w:bottom w:val="nil"/>
          </w:tcBorders>
          <w:shd w:val="clear" w:color="auto" w:fill="auto"/>
        </w:tcPr>
        <w:p w:rsidR="00D55ADB" w:rsidRPr="00D00463" w:rsidRDefault="00D55ADB">
          <w:pPr>
            <w:pStyle w:val="Obszartabel"/>
            <w:rPr>
              <w:lang w:val="pl-PL"/>
            </w:rPr>
          </w:pPr>
        </w:p>
      </w:tc>
      <w:tc>
        <w:tcPr>
          <w:tcW w:w="1585" w:type="pct"/>
        </w:tcPr>
        <w:p w:rsidR="00D55ADB" w:rsidRPr="00D00463" w:rsidRDefault="00D55ADB">
          <w:pPr>
            <w:pStyle w:val="Obszartabel"/>
            <w:rPr>
              <w:lang w:val="pl-PL"/>
            </w:rPr>
          </w:pPr>
        </w:p>
      </w:tc>
    </w:tr>
  </w:tbl>
  <w:p w:rsidR="00D55ADB" w:rsidRPr="00D00463" w:rsidRDefault="00D55ADB">
    <w:pPr>
      <w:pStyle w:val="Bezodstpw"/>
      <w:rPr>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5CE" w:rsidRDefault="003645CE">
      <w:pPr>
        <w:spacing w:before="0" w:after="0" w:line="240" w:lineRule="auto"/>
      </w:pPr>
      <w:r>
        <w:separator/>
      </w:r>
    </w:p>
  </w:footnote>
  <w:footnote w:type="continuationSeparator" w:id="0">
    <w:p w:rsidR="003645CE" w:rsidRDefault="003645C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622525"/>
    <w:multiLevelType w:val="hybridMultilevel"/>
    <w:tmpl w:val="7706950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85B"/>
    <w:rsid w:val="00004B10"/>
    <w:rsid w:val="000705BE"/>
    <w:rsid w:val="0007411D"/>
    <w:rsid w:val="000A14F4"/>
    <w:rsid w:val="000C3AD5"/>
    <w:rsid w:val="000F25EB"/>
    <w:rsid w:val="0011585B"/>
    <w:rsid w:val="00134B51"/>
    <w:rsid w:val="00142487"/>
    <w:rsid w:val="0016632C"/>
    <w:rsid w:val="00186751"/>
    <w:rsid w:val="001A5576"/>
    <w:rsid w:val="001A609D"/>
    <w:rsid w:val="00216FE6"/>
    <w:rsid w:val="00240B88"/>
    <w:rsid w:val="00271703"/>
    <w:rsid w:val="002B0047"/>
    <w:rsid w:val="002B3232"/>
    <w:rsid w:val="002C0C22"/>
    <w:rsid w:val="002D0661"/>
    <w:rsid w:val="002D2F76"/>
    <w:rsid w:val="003645CE"/>
    <w:rsid w:val="003A136B"/>
    <w:rsid w:val="003C52C9"/>
    <w:rsid w:val="003E204E"/>
    <w:rsid w:val="003E5202"/>
    <w:rsid w:val="00426F17"/>
    <w:rsid w:val="0044625B"/>
    <w:rsid w:val="00482F0F"/>
    <w:rsid w:val="004F279A"/>
    <w:rsid w:val="005314E3"/>
    <w:rsid w:val="0057501D"/>
    <w:rsid w:val="00580929"/>
    <w:rsid w:val="00593629"/>
    <w:rsid w:val="005B2B86"/>
    <w:rsid w:val="005B7956"/>
    <w:rsid w:val="005D3D35"/>
    <w:rsid w:val="005D5BF5"/>
    <w:rsid w:val="00615901"/>
    <w:rsid w:val="00683E71"/>
    <w:rsid w:val="006908EF"/>
    <w:rsid w:val="006A3057"/>
    <w:rsid w:val="006F20F7"/>
    <w:rsid w:val="007412AC"/>
    <w:rsid w:val="00746AB4"/>
    <w:rsid w:val="00756549"/>
    <w:rsid w:val="007811E2"/>
    <w:rsid w:val="007C15B2"/>
    <w:rsid w:val="007E0A88"/>
    <w:rsid w:val="007F2E57"/>
    <w:rsid w:val="008070F2"/>
    <w:rsid w:val="0084288A"/>
    <w:rsid w:val="00862DF0"/>
    <w:rsid w:val="00871AE4"/>
    <w:rsid w:val="00905A09"/>
    <w:rsid w:val="00920B39"/>
    <w:rsid w:val="00957FA2"/>
    <w:rsid w:val="00971C1A"/>
    <w:rsid w:val="009F110C"/>
    <w:rsid w:val="00A41182"/>
    <w:rsid w:val="00A50C8E"/>
    <w:rsid w:val="00B02F95"/>
    <w:rsid w:val="00B31D38"/>
    <w:rsid w:val="00B36317"/>
    <w:rsid w:val="00B4367F"/>
    <w:rsid w:val="00B5653C"/>
    <w:rsid w:val="00C10545"/>
    <w:rsid w:val="00C157F8"/>
    <w:rsid w:val="00C74016"/>
    <w:rsid w:val="00C76BC4"/>
    <w:rsid w:val="00C91A29"/>
    <w:rsid w:val="00CD3D0E"/>
    <w:rsid w:val="00CD51A6"/>
    <w:rsid w:val="00CF1B1D"/>
    <w:rsid w:val="00CF2167"/>
    <w:rsid w:val="00D00463"/>
    <w:rsid w:val="00D14B26"/>
    <w:rsid w:val="00D32517"/>
    <w:rsid w:val="00D55ADB"/>
    <w:rsid w:val="00D5671C"/>
    <w:rsid w:val="00D62165"/>
    <w:rsid w:val="00D63323"/>
    <w:rsid w:val="00D83C4D"/>
    <w:rsid w:val="00DB5AF0"/>
    <w:rsid w:val="00DF13A7"/>
    <w:rsid w:val="00DF7F15"/>
    <w:rsid w:val="00E22705"/>
    <w:rsid w:val="00E563D6"/>
    <w:rsid w:val="00EA0CC2"/>
    <w:rsid w:val="00ED2671"/>
    <w:rsid w:val="00F60F31"/>
    <w:rsid w:val="00F8526F"/>
    <w:rsid w:val="00FA5E0A"/>
    <w:rsid w:val="00FC04C1"/>
    <w:rsid w:val="00FF7F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9A2CCF-2980-4FCA-8268-24038B783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nhideWhenUsed/>
    <w:qFormat/>
  </w:style>
  <w:style w:type="paragraph" w:styleId="Nagwek1">
    <w:name w:val="heading 1"/>
    <w:basedOn w:val="Normalny"/>
    <w:next w:val="Normalny"/>
    <w:link w:val="Nagwek1Znak"/>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Nagwek2">
    <w:name w:val="heading 2"/>
    <w:basedOn w:val="Normalny"/>
    <w:next w:val="Normalny"/>
    <w:link w:val="Nagwek2Znak"/>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Nagwek3">
    <w:name w:val="heading 3"/>
    <w:basedOn w:val="Normalny"/>
    <w:next w:val="Normalny"/>
    <w:link w:val="Nagwek3Znak"/>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Nagwek4">
    <w:name w:val="heading 4"/>
    <w:basedOn w:val="Normalny"/>
    <w:next w:val="Normalny"/>
    <w:link w:val="Nagwek4Znak"/>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Nagwek5">
    <w:name w:val="heading 5"/>
    <w:basedOn w:val="Normalny"/>
    <w:next w:val="Normalny"/>
    <w:link w:val="Nagwek5Znak"/>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Nagwek6">
    <w:name w:val="heading 6"/>
    <w:basedOn w:val="Normalny"/>
    <w:next w:val="Normalny"/>
    <w:link w:val="Nagwek6Znak"/>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Organizacja">
    <w:name w:val="Organizacja"/>
    <w:basedOn w:val="Normalny"/>
    <w:next w:val="Informacjeokontakcie"/>
    <w:uiPriority w:val="1"/>
    <w:qFormat/>
    <w:pPr>
      <w:spacing w:before="240" w:after="100"/>
    </w:pPr>
    <w:rPr>
      <w:rFonts w:asciiTheme="majorHAnsi" w:eastAsiaTheme="majorEastAsia" w:hAnsiTheme="majorHAnsi" w:cstheme="majorBidi"/>
      <w:color w:val="956AAC" w:themeColor="accent5"/>
      <w:sz w:val="66"/>
    </w:rPr>
  </w:style>
  <w:style w:type="paragraph" w:customStyle="1" w:styleId="Informacjeokontakcie">
    <w:name w:val="Informacje o kontakcie"/>
    <w:basedOn w:val="Normalny"/>
    <w:uiPriority w:val="1"/>
    <w:qFormat/>
    <w:pPr>
      <w:spacing w:before="0" w:after="240" w:line="336" w:lineRule="auto"/>
      <w:contextualSpacing/>
    </w:pPr>
  </w:style>
  <w:style w:type="paragraph" w:customStyle="1" w:styleId="Obszartabel">
    <w:name w:val="Obszar tabel"/>
    <w:basedOn w:val="Normalny"/>
    <w:next w:val="Normalny"/>
    <w:uiPriority w:val="2"/>
    <w:qFormat/>
    <w:pPr>
      <w:spacing w:before="0" w:after="0" w:line="80" w:lineRule="exact"/>
    </w:pPr>
  </w:style>
  <w:style w:type="paragraph" w:customStyle="1" w:styleId="Fotograficzna">
    <w:name w:val="Fotograficzna"/>
    <w:basedOn w:val="Normalny"/>
    <w:uiPriority w:val="2"/>
    <w:qFormat/>
    <w:pPr>
      <w:spacing w:before="0" w:after="360" w:line="240" w:lineRule="auto"/>
      <w:ind w:left="0" w:right="0"/>
      <w:jc w:val="center"/>
    </w:pPr>
  </w:style>
  <w:style w:type="character" w:customStyle="1" w:styleId="Nagwek3Znak">
    <w:name w:val="Nagłówek 3 Znak"/>
    <w:basedOn w:val="Domylnaczcionkaakapitu"/>
    <w:link w:val="Nagwek3"/>
    <w:uiPriority w:val="9"/>
    <w:semiHidden/>
    <w:rPr>
      <w:rFonts w:asciiTheme="majorHAnsi" w:eastAsiaTheme="majorEastAsia" w:hAnsiTheme="majorHAnsi" w:cstheme="majorBidi"/>
      <w:b/>
      <w:bCs/>
      <w:color w:val="199BD0" w:themeColor="accent1"/>
    </w:rPr>
  </w:style>
  <w:style w:type="paragraph" w:styleId="Stopka">
    <w:name w:val="footer"/>
    <w:basedOn w:val="Normalny"/>
    <w:link w:val="StopkaZnak"/>
    <w:uiPriority w:val="99"/>
    <w:unhideWhenUsed/>
    <w:qFormat/>
    <w:pPr>
      <w:tabs>
        <w:tab w:val="center" w:pos="4680"/>
        <w:tab w:val="right" w:pos="9360"/>
      </w:tabs>
      <w:spacing w:before="160" w:after="160" w:line="240" w:lineRule="auto"/>
    </w:pPr>
    <w:rPr>
      <w:color w:val="956AAC" w:themeColor="accent5"/>
    </w:rPr>
  </w:style>
  <w:style w:type="character" w:customStyle="1" w:styleId="StopkaZnak">
    <w:name w:val="Stopka Znak"/>
    <w:basedOn w:val="Domylnaczcionkaakapitu"/>
    <w:link w:val="Stopka"/>
    <w:uiPriority w:val="99"/>
    <w:rPr>
      <w:color w:val="956AAC" w:themeColor="accent5"/>
    </w:rPr>
  </w:style>
  <w:style w:type="paragraph" w:styleId="Tytu">
    <w:name w:val="Title"/>
    <w:basedOn w:val="Normalny"/>
    <w:link w:val="TytuZnak"/>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ytuZnak">
    <w:name w:val="Tytuł Znak"/>
    <w:basedOn w:val="Domylnaczcionkaakapitu"/>
    <w:link w:val="Tytu"/>
    <w:uiPriority w:val="1"/>
    <w:rPr>
      <w:rFonts w:asciiTheme="majorHAnsi" w:eastAsiaTheme="majorEastAsia" w:hAnsiTheme="majorHAnsi" w:cstheme="majorBidi"/>
      <w:color w:val="956AAC" w:themeColor="accent5"/>
      <w:spacing w:val="5"/>
      <w:kern w:val="28"/>
      <w:sz w:val="28"/>
      <w:szCs w:val="28"/>
    </w:rPr>
  </w:style>
  <w:style w:type="paragraph" w:styleId="Bezodstpw">
    <w:name w:val="No Spacing"/>
    <w:uiPriority w:val="9"/>
    <w:qFormat/>
    <w:pPr>
      <w:spacing w:before="0" w:after="0" w:line="240" w:lineRule="auto"/>
    </w:pPr>
    <w:rPr>
      <w:color w:val="0D0D0D" w:themeColor="text1" w:themeTint="F2"/>
    </w:rPr>
  </w:style>
  <w:style w:type="table" w:styleId="Tabela-Siatka">
    <w:name w:val="Table Grid"/>
    <w:basedOn w:val="Standardowy"/>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Standardowy"/>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Standardowy"/>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Tekstzastpczy">
    <w:name w:val="Placeholder Text"/>
    <w:basedOn w:val="Domylnaczcionkaakapitu"/>
    <w:uiPriority w:val="99"/>
    <w:semiHidden/>
    <w:rPr>
      <w:color w:val="808080"/>
    </w:rPr>
  </w:style>
  <w:style w:type="paragraph" w:styleId="Nagwek">
    <w:name w:val="header"/>
    <w:basedOn w:val="Normalny"/>
    <w:link w:val="NagwekZnak"/>
    <w:uiPriority w:val="99"/>
    <w:unhideWhenUsed/>
    <w:pPr>
      <w:tabs>
        <w:tab w:val="center" w:pos="4680"/>
        <w:tab w:val="right" w:pos="9360"/>
      </w:tabs>
      <w:spacing w:before="0" w:after="0" w:line="240" w:lineRule="auto"/>
    </w:pPr>
  </w:style>
  <w:style w:type="character" w:customStyle="1" w:styleId="NagwekZnak">
    <w:name w:val="Nagłówek Znak"/>
    <w:basedOn w:val="Domylnaczcionkaakapitu"/>
    <w:link w:val="Nagwek"/>
    <w:uiPriority w:val="99"/>
  </w:style>
  <w:style w:type="character" w:customStyle="1" w:styleId="Nagwek4Znak">
    <w:name w:val="Nagłówek 4 Znak"/>
    <w:basedOn w:val="Domylnaczcionkaakapitu"/>
    <w:link w:val="Nagwek4"/>
    <w:uiPriority w:val="9"/>
    <w:semiHidden/>
    <w:rPr>
      <w:rFonts w:asciiTheme="majorHAnsi" w:eastAsiaTheme="majorEastAsia" w:hAnsiTheme="majorHAnsi" w:cstheme="majorBidi"/>
      <w:b/>
      <w:bCs/>
      <w:i/>
      <w:iCs/>
      <w:color w:val="956AAC" w:themeColor="accent5"/>
    </w:rPr>
  </w:style>
  <w:style w:type="character" w:customStyle="1" w:styleId="Nagwek5Znak">
    <w:name w:val="Nagłówek 5 Znak"/>
    <w:basedOn w:val="Domylnaczcionkaakapitu"/>
    <w:link w:val="Nagwek5"/>
    <w:uiPriority w:val="9"/>
    <w:semiHidden/>
    <w:rPr>
      <w:rFonts w:asciiTheme="majorHAnsi" w:eastAsiaTheme="majorEastAsia" w:hAnsiTheme="majorHAnsi" w:cstheme="majorBidi"/>
      <w:color w:val="4B3259" w:themeColor="accent5" w:themeShade="80"/>
    </w:rPr>
  </w:style>
  <w:style w:type="character" w:customStyle="1" w:styleId="Nagwek6Znak">
    <w:name w:val="Nagłówek 6 Znak"/>
    <w:basedOn w:val="Domylnaczcionkaakapitu"/>
    <w:link w:val="Nagwek6"/>
    <w:uiPriority w:val="9"/>
    <w:semiHidden/>
    <w:rPr>
      <w:rFonts w:asciiTheme="majorHAnsi" w:eastAsiaTheme="majorEastAsia" w:hAnsiTheme="majorHAnsi" w:cstheme="majorBidi"/>
      <w:i/>
      <w:iCs/>
      <w:color w:val="4B3259" w:themeColor="accent5" w:themeShade="80"/>
    </w:rPr>
  </w:style>
  <w:style w:type="paragraph" w:styleId="Tekstdymka">
    <w:name w:val="Balloon Text"/>
    <w:basedOn w:val="Normalny"/>
    <w:link w:val="TekstdymkaZnak"/>
    <w:uiPriority w:val="99"/>
    <w:semiHidden/>
    <w:unhideWhenUsed/>
    <w:rsid w:val="001A557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A5576"/>
    <w:rPr>
      <w:rFonts w:ascii="Tahoma" w:hAnsi="Tahoma" w:cs="Tahoma"/>
      <w:sz w:val="16"/>
      <w:szCs w:val="16"/>
    </w:rPr>
  </w:style>
  <w:style w:type="character" w:styleId="Hipercze">
    <w:name w:val="Hyperlink"/>
    <w:basedOn w:val="Domylnaczcionkaakapitu"/>
    <w:uiPriority w:val="99"/>
    <w:unhideWhenUsed/>
    <w:rsid w:val="00DF7F15"/>
    <w:rPr>
      <w:color w:val="199BD0" w:themeColor="hyperlink"/>
      <w:u w:val="single"/>
    </w:rPr>
  </w:style>
  <w:style w:type="paragraph" w:styleId="Akapitzlist">
    <w:name w:val="List Paragraph"/>
    <w:basedOn w:val="Normalny"/>
    <w:uiPriority w:val="34"/>
    <w:qFormat/>
    <w:rsid w:val="00593629"/>
    <w:pPr>
      <w:spacing w:before="0"/>
      <w:ind w:left="720" w:right="0"/>
      <w:contextualSpacing/>
    </w:pPr>
    <w:rPr>
      <w:color w:val="auto"/>
      <w:lang w:val="pl-PL"/>
    </w:rPr>
  </w:style>
  <w:style w:type="table" w:styleId="Tabelasiatki4">
    <w:name w:val="Grid Table 4"/>
    <w:basedOn w:val="Standardowy"/>
    <w:uiPriority w:val="49"/>
    <w:rsid w:val="007565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5ciemna">
    <w:name w:val="Grid Table 5 Dark"/>
    <w:basedOn w:val="Standardowy"/>
    <w:uiPriority w:val="50"/>
    <w:rsid w:val="007565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6kolorowa">
    <w:name w:val="Grid Table 6 Colorful"/>
    <w:basedOn w:val="Standardowy"/>
    <w:uiPriority w:val="51"/>
    <w:rsid w:val="0075654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gwek2Znak">
    <w:name w:val="Nagłówek 2 Znak"/>
    <w:basedOn w:val="Domylnaczcionkaakapitu"/>
    <w:link w:val="Nagwek2"/>
    <w:rsid w:val="00D62165"/>
    <w:rPr>
      <w:rFonts w:asciiTheme="majorHAnsi" w:eastAsiaTheme="majorEastAsia" w:hAnsiTheme="majorHAnsi" w:cstheme="majorBidi"/>
      <w:b/>
      <w:bCs/>
      <w:color w:val="0D0D0D" w:themeColor="text1" w:themeTint="F2"/>
    </w:rPr>
  </w:style>
  <w:style w:type="paragraph" w:styleId="Tekstpodstawowy">
    <w:name w:val="Body Text"/>
    <w:basedOn w:val="Normalny"/>
    <w:link w:val="TekstpodstawowyZnak"/>
    <w:uiPriority w:val="99"/>
    <w:unhideWhenUsed/>
    <w:rsid w:val="005B2B86"/>
    <w:pPr>
      <w:spacing w:before="0" w:after="120"/>
      <w:ind w:left="0" w:right="0"/>
    </w:pPr>
    <w:rPr>
      <w:color w:val="auto"/>
      <w:lang w:val="pl-PL"/>
    </w:rPr>
  </w:style>
  <w:style w:type="character" w:customStyle="1" w:styleId="TekstpodstawowyZnak">
    <w:name w:val="Tekst podstawowy Znak"/>
    <w:basedOn w:val="Domylnaczcionkaakapitu"/>
    <w:link w:val="Tekstpodstawowy"/>
    <w:uiPriority w:val="99"/>
    <w:rsid w:val="005B2B86"/>
    <w:rPr>
      <w:color w:val="auto"/>
      <w:lang w:val="pl-PL"/>
    </w:rPr>
  </w:style>
  <w:style w:type="paragraph" w:customStyle="1" w:styleId="TableSpace">
    <w:name w:val="Table Space"/>
    <w:basedOn w:val="Normalny"/>
    <w:next w:val="Normalny"/>
    <w:uiPriority w:val="2"/>
    <w:qFormat/>
    <w:rsid w:val="005B7956"/>
    <w:pPr>
      <w:spacing w:before="0" w:after="0" w:line="80" w:lineRule="exact"/>
    </w:pPr>
  </w:style>
  <w:style w:type="paragraph" w:customStyle="1" w:styleId="Photo">
    <w:name w:val="Photo"/>
    <w:basedOn w:val="Normalny"/>
    <w:uiPriority w:val="2"/>
    <w:qFormat/>
    <w:rsid w:val="005B7956"/>
    <w:pPr>
      <w:spacing w:before="0" w:after="360" w:line="240" w:lineRule="auto"/>
      <w:ind w:left="0" w:right="0"/>
      <w:jc w:val="center"/>
    </w:pPr>
  </w:style>
  <w:style w:type="character" w:customStyle="1" w:styleId="Nagwek1Znak">
    <w:name w:val="Nagłówek 1 Znak"/>
    <w:basedOn w:val="Domylnaczcionkaakapitu"/>
    <w:link w:val="Nagwek1"/>
    <w:rsid w:val="005B7956"/>
    <w:rPr>
      <w:rFonts w:asciiTheme="majorHAnsi" w:eastAsiaTheme="majorEastAsia" w:hAnsiTheme="majorHAnsi" w:cstheme="majorBidi"/>
      <w:b/>
      <w:bCs/>
      <w:color w:val="956AAC" w:themeColor="accent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899387">
      <w:bodyDiv w:val="1"/>
      <w:marLeft w:val="0"/>
      <w:marRight w:val="0"/>
      <w:marTop w:val="0"/>
      <w:marBottom w:val="0"/>
      <w:divBdr>
        <w:top w:val="none" w:sz="0" w:space="0" w:color="auto"/>
        <w:left w:val="none" w:sz="0" w:space="0" w:color="auto"/>
        <w:bottom w:val="none" w:sz="0" w:space="0" w:color="auto"/>
        <w:right w:val="none" w:sz="0" w:space="0" w:color="auto"/>
      </w:divBdr>
    </w:div>
    <w:div w:id="127821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3.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5.jp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oter" Target="footer1.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4.jpg"/><Relationship Id="rId32" Type="http://schemas.openxmlformats.org/officeDocument/2006/relationships/image" Target="media/image210.jp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spmrowiny.gmina.zarow.pl/" TargetMode="External"/><Relationship Id="rId19" Type="http://schemas.openxmlformats.org/officeDocument/2006/relationships/image" Target="media/image10.jpeg"/><Relationship Id="rId31" Type="http://schemas.openxmlformats.org/officeDocument/2006/relationships/image" Target="media/image21.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gif"/><Relationship Id="rId30" Type="http://schemas.openxmlformats.org/officeDocument/2006/relationships/image" Target="media/image20.jpg"/><Relationship Id="rId35"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Biuletyn%20szko&#322;y%20podstawowej.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3334E7F090426280265414AF9A3A46"/>
        <w:category>
          <w:name w:val="Ogólne"/>
          <w:gallery w:val="placeholder"/>
        </w:category>
        <w:types>
          <w:type w:val="bbPlcHdr"/>
        </w:types>
        <w:behaviors>
          <w:behavior w:val="content"/>
        </w:behaviors>
        <w:guid w:val="{9D3BE607-9898-4464-9434-E134C85AC1A6}"/>
      </w:docPartPr>
      <w:docPartBody>
        <w:p w:rsidR="00894FA5" w:rsidRDefault="00DA5773">
          <w:pPr>
            <w:pStyle w:val="AB3334E7F090426280265414AF9A3A46"/>
          </w:pPr>
          <w:r w:rsidRPr="00C157F8">
            <w:t>[Data]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egoe Script">
    <w:panose1 w:val="020B0504020000000003"/>
    <w:charset w:val="EE"/>
    <w:family w:val="swiss"/>
    <w:pitch w:val="variable"/>
    <w:sig w:usb0="0000028F"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773"/>
    <w:rsid w:val="00017742"/>
    <w:rsid w:val="001113D6"/>
    <w:rsid w:val="00462C16"/>
    <w:rsid w:val="008656D8"/>
    <w:rsid w:val="00894FA5"/>
    <w:rsid w:val="00AC297A"/>
    <w:rsid w:val="00B36130"/>
    <w:rsid w:val="00BB5431"/>
    <w:rsid w:val="00C173E3"/>
    <w:rsid w:val="00DA5773"/>
    <w:rsid w:val="00F4493A"/>
    <w:rsid w:val="00FB24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next w:val="Normalny"/>
    <w:link w:val="Nagwek2Znak"/>
    <w:unhideWhenUsed/>
    <w:qFormat/>
    <w:rsid w:val="00AC297A"/>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50C8275FC5394134A0141CD0A0B6F65A">
    <w:name w:val="50C8275FC5394134A0141CD0A0B6F65A"/>
  </w:style>
  <w:style w:type="paragraph" w:customStyle="1" w:styleId="4D7D65D12CAA45F69B27D26717DF58E5">
    <w:name w:val="4D7D65D12CAA45F69B27D26717DF58E5"/>
  </w:style>
  <w:style w:type="paragraph" w:customStyle="1" w:styleId="1CAC7A5ED58849099D682B3BAAAEA990">
    <w:name w:val="1CAC7A5ED58849099D682B3BAAAEA990"/>
  </w:style>
  <w:style w:type="paragraph" w:customStyle="1" w:styleId="831D17BDD72643BB985121908590C149">
    <w:name w:val="831D17BDD72643BB985121908590C149"/>
  </w:style>
  <w:style w:type="paragraph" w:customStyle="1" w:styleId="BAACD448F87F404CB926BAEA427BC803">
    <w:name w:val="BAACD448F87F404CB926BAEA427BC803"/>
  </w:style>
  <w:style w:type="paragraph" w:customStyle="1" w:styleId="06D9F99D6D854D68A30502E0C8D323F4">
    <w:name w:val="06D9F99D6D854D68A30502E0C8D323F4"/>
  </w:style>
  <w:style w:type="character" w:customStyle="1" w:styleId="Nagwek2Znak">
    <w:name w:val="Nagłówek 2 Znak"/>
    <w:basedOn w:val="Domylnaczcionkaakapitu"/>
    <w:link w:val="Nagwek2"/>
    <w:rsid w:val="00AC297A"/>
    <w:rPr>
      <w:rFonts w:asciiTheme="majorHAnsi" w:eastAsiaTheme="majorEastAsia" w:hAnsiTheme="majorHAnsi" w:cstheme="majorBidi"/>
      <w:b/>
      <w:bCs/>
      <w:color w:val="0D0D0D" w:themeColor="text1" w:themeTint="F2"/>
      <w:lang w:val="en-US" w:eastAsia="en-US"/>
    </w:rPr>
  </w:style>
  <w:style w:type="paragraph" w:customStyle="1" w:styleId="F976BD0179E4428CAFCEF34C1CEBEBCC">
    <w:name w:val="F976BD0179E4428CAFCEF34C1CEBEBCC"/>
  </w:style>
  <w:style w:type="paragraph" w:customStyle="1" w:styleId="A0C918D69D5841E4B5AFB2481D24DE98">
    <w:name w:val="A0C918D69D5841E4B5AFB2481D24DE98"/>
  </w:style>
  <w:style w:type="paragraph" w:customStyle="1" w:styleId="AB3334E7F090426280265414AF9A3A46">
    <w:name w:val="AB3334E7F090426280265414AF9A3A46"/>
  </w:style>
  <w:style w:type="paragraph" w:customStyle="1" w:styleId="375469BEF8A641AEA7FB8FA6AD6231AE">
    <w:name w:val="375469BEF8A641AEA7FB8FA6AD6231AE"/>
  </w:style>
  <w:style w:type="paragraph" w:customStyle="1" w:styleId="E69CA7A8A89F447B89CDB678B7B0A243">
    <w:name w:val="E69CA7A8A89F447B89CDB678B7B0A243"/>
  </w:style>
  <w:style w:type="paragraph" w:customStyle="1" w:styleId="085B1229964C4D6D8227992B8C63E539">
    <w:name w:val="085B1229964C4D6D8227992B8C63E539"/>
    <w:rsid w:val="00894FA5"/>
  </w:style>
  <w:style w:type="paragraph" w:customStyle="1" w:styleId="CFAB8D1DDC504A7EB494DC96E6C981AC">
    <w:name w:val="CFAB8D1DDC504A7EB494DC96E6C981AC"/>
    <w:rsid w:val="00894FA5"/>
  </w:style>
  <w:style w:type="paragraph" w:customStyle="1" w:styleId="B98C34C54FE9464C951C800C713C2993">
    <w:name w:val="B98C34C54FE9464C951C800C713C2993"/>
    <w:rsid w:val="00894FA5"/>
  </w:style>
  <w:style w:type="paragraph" w:customStyle="1" w:styleId="4721E52F2A7A4DA89577A28C5CF65C8E">
    <w:name w:val="4721E52F2A7A4DA89577A28C5CF65C8E"/>
    <w:rsid w:val="00894FA5"/>
  </w:style>
  <w:style w:type="paragraph" w:customStyle="1" w:styleId="D8C9D249929C47C38BBF9C4D1A05194D">
    <w:name w:val="D8C9D249929C47C38BBF9C4D1A05194D"/>
    <w:rsid w:val="00894FA5"/>
  </w:style>
  <w:style w:type="paragraph" w:customStyle="1" w:styleId="C92512FF6AF9480195638C7808B5B1BC">
    <w:name w:val="C92512FF6AF9480195638C7808B5B1BC"/>
    <w:rsid w:val="00894FA5"/>
  </w:style>
  <w:style w:type="paragraph" w:customStyle="1" w:styleId="5C0CAFD0DA6A4DCEB60C000993B7B27A">
    <w:name w:val="5C0CAFD0DA6A4DCEB60C000993B7B27A"/>
    <w:rsid w:val="00894FA5"/>
  </w:style>
  <w:style w:type="paragraph" w:customStyle="1" w:styleId="77D90671100F48E58BAA6F212F3C7F51">
    <w:name w:val="77D90671100F48E58BAA6F212F3C7F51"/>
    <w:rsid w:val="00894FA5"/>
  </w:style>
  <w:style w:type="paragraph" w:customStyle="1" w:styleId="4F47B9A0E5484BE2A6665BC6AD813E96">
    <w:name w:val="4F47B9A0E5484BE2A6665BC6AD813E96"/>
    <w:rsid w:val="00894FA5"/>
  </w:style>
  <w:style w:type="paragraph" w:customStyle="1" w:styleId="669BC6C9D0A0438B81E42A8BEADC291A">
    <w:name w:val="669BC6C9D0A0438B81E42A8BEADC291A"/>
    <w:rsid w:val="00894FA5"/>
  </w:style>
  <w:style w:type="paragraph" w:customStyle="1" w:styleId="29E0718BA6F74264842BD165053B0141">
    <w:name w:val="29E0718BA6F74264842BD165053B0141"/>
    <w:rsid w:val="00894FA5"/>
  </w:style>
  <w:style w:type="paragraph" w:customStyle="1" w:styleId="D0DB8122189E4CC28FB3C4B9B4F8D324">
    <w:name w:val="D0DB8122189E4CC28FB3C4B9B4F8D324"/>
    <w:rsid w:val="00BB5431"/>
  </w:style>
  <w:style w:type="paragraph" w:customStyle="1" w:styleId="60E7C98E33334E37B628BD39132D9CF4">
    <w:name w:val="60E7C98E33334E37B628BD39132D9CF4"/>
    <w:rsid w:val="00BB5431"/>
  </w:style>
  <w:style w:type="paragraph" w:customStyle="1" w:styleId="3E0D31DC03B24A05997C1DC20DB3E50C">
    <w:name w:val="3E0D31DC03B24A05997C1DC20DB3E50C"/>
    <w:rsid w:val="00BB5431"/>
  </w:style>
  <w:style w:type="paragraph" w:customStyle="1" w:styleId="028134E2CB9E4579A58D51E0E69FAA9A">
    <w:name w:val="028134E2CB9E4579A58D51E0E69FAA9A"/>
    <w:rsid w:val="00BB5431"/>
  </w:style>
  <w:style w:type="paragraph" w:customStyle="1" w:styleId="8B9D57D683D94F00907C016DE502F0F2">
    <w:name w:val="8B9D57D683D94F00907C016DE502F0F2"/>
    <w:rsid w:val="00BB5431"/>
  </w:style>
  <w:style w:type="paragraph" w:customStyle="1" w:styleId="3D0325056C554EC599AC8B88EBEB3146">
    <w:name w:val="3D0325056C554EC599AC8B88EBEB3146"/>
    <w:rsid w:val="00BB5431"/>
  </w:style>
  <w:style w:type="paragraph" w:customStyle="1" w:styleId="24857C5B9CE8497FAFC219C8EA1C0F3D">
    <w:name w:val="24857C5B9CE8497FAFC219C8EA1C0F3D"/>
    <w:rsid w:val="00BB5431"/>
  </w:style>
  <w:style w:type="paragraph" w:customStyle="1" w:styleId="B10B624601D748519A63786A01605412">
    <w:name w:val="B10B624601D748519A63786A01605412"/>
    <w:rsid w:val="00BB5431"/>
  </w:style>
  <w:style w:type="paragraph" w:customStyle="1" w:styleId="AEC672E1728B4111BF98F0C1F7EA1D59">
    <w:name w:val="AEC672E1728B4111BF98F0C1F7EA1D59"/>
    <w:rsid w:val="00BB5431"/>
  </w:style>
  <w:style w:type="paragraph" w:customStyle="1" w:styleId="26DECB1859CA494D8BD927DC236FCB9F">
    <w:name w:val="26DECB1859CA494D8BD927DC236FCB9F"/>
    <w:rsid w:val="00BB5431"/>
  </w:style>
  <w:style w:type="paragraph" w:customStyle="1" w:styleId="E55FE52221CB43D1BC10E5120E5C80A6">
    <w:name w:val="E55FE52221CB43D1BC10E5120E5C80A6"/>
    <w:rsid w:val="00BB5431"/>
  </w:style>
  <w:style w:type="paragraph" w:customStyle="1" w:styleId="8911ABC9B6D54183ADD5CE7B1784D1C1">
    <w:name w:val="8911ABC9B6D54183ADD5CE7B1784D1C1"/>
    <w:rsid w:val="00BB5431"/>
  </w:style>
  <w:style w:type="paragraph" w:customStyle="1" w:styleId="3EA9325F9D344E91AF063DFABDC9FA72">
    <w:name w:val="3EA9325F9D344E91AF063DFABDC9FA72"/>
    <w:rsid w:val="00BB5431"/>
  </w:style>
  <w:style w:type="paragraph" w:customStyle="1" w:styleId="DFB676517E5A4B11AC16BBC246EDD79F">
    <w:name w:val="DFB676517E5A4B11AC16BBC246EDD79F"/>
    <w:rsid w:val="00BB5431"/>
  </w:style>
  <w:style w:type="paragraph" w:customStyle="1" w:styleId="7C2C09E0E4974D6D8AA78EEA4D37FAB1">
    <w:name w:val="7C2C09E0E4974D6D8AA78EEA4D37FAB1"/>
    <w:rsid w:val="00BB5431"/>
  </w:style>
  <w:style w:type="paragraph" w:customStyle="1" w:styleId="267081FB224C4A65AC3322911286F9F8">
    <w:name w:val="267081FB224C4A65AC3322911286F9F8"/>
    <w:rsid w:val="00BB5431"/>
  </w:style>
  <w:style w:type="paragraph" w:customStyle="1" w:styleId="6389176CB15B47CF9D5CC2B9CCB7B0D0">
    <w:name w:val="6389176CB15B47CF9D5CC2B9CCB7B0D0"/>
    <w:rsid w:val="00BB5431"/>
  </w:style>
  <w:style w:type="paragraph" w:customStyle="1" w:styleId="D48F3D339E4E4E0E835C4369956808C7">
    <w:name w:val="D48F3D339E4E4E0E835C4369956808C7"/>
    <w:rsid w:val="00BB5431"/>
  </w:style>
  <w:style w:type="paragraph" w:customStyle="1" w:styleId="AF4588DA6DFF494093B65C6A90D0D073">
    <w:name w:val="AF4588DA6DFF494093B65C6A90D0D073"/>
    <w:rsid w:val="00BB5431"/>
  </w:style>
  <w:style w:type="paragraph" w:customStyle="1" w:styleId="9F5CC0E37617483E9EFD4D53798524E9">
    <w:name w:val="9F5CC0E37617483E9EFD4D53798524E9"/>
    <w:rsid w:val="00BB5431"/>
  </w:style>
  <w:style w:type="paragraph" w:customStyle="1" w:styleId="5C0CE7E29D234BC48283099D50FD3A32">
    <w:name w:val="5C0CE7E29D234BC48283099D50FD3A32"/>
    <w:rsid w:val="00BB5431"/>
  </w:style>
  <w:style w:type="paragraph" w:customStyle="1" w:styleId="2228B4A3EFEC4EFFB7B4A8519C950B28">
    <w:name w:val="2228B4A3EFEC4EFFB7B4A8519C950B28"/>
    <w:rsid w:val="00BB5431"/>
  </w:style>
  <w:style w:type="paragraph" w:customStyle="1" w:styleId="6F46B807BC1F475895943E22F93F11A0">
    <w:name w:val="6F46B807BC1F475895943E22F93F11A0"/>
    <w:rsid w:val="00AC297A"/>
  </w:style>
  <w:style w:type="paragraph" w:customStyle="1" w:styleId="3FE14BAD6A434F84B6B41E6A54C29072">
    <w:name w:val="3FE14BAD6A434F84B6B41E6A54C29072"/>
    <w:rsid w:val="00AC297A"/>
  </w:style>
  <w:style w:type="paragraph" w:customStyle="1" w:styleId="4389DB47D22D48AE951499F078BCA0A9">
    <w:name w:val="4389DB47D22D48AE951499F078BCA0A9"/>
    <w:rsid w:val="00AC297A"/>
  </w:style>
  <w:style w:type="paragraph" w:customStyle="1" w:styleId="D72CA77938BB49B48A152EBB985ECA3E">
    <w:name w:val="D72CA77938BB49B48A152EBB985ECA3E"/>
    <w:rsid w:val="00AC297A"/>
  </w:style>
  <w:style w:type="paragraph" w:customStyle="1" w:styleId="B1DC92FEC006422791B3754E021CD41C">
    <w:name w:val="B1DC92FEC006422791B3754E021CD41C"/>
    <w:rsid w:val="00AC297A"/>
  </w:style>
  <w:style w:type="paragraph" w:customStyle="1" w:styleId="B33248EDF0CA4F85903DA6BA950709BF">
    <w:name w:val="B33248EDF0CA4F85903DA6BA950709BF"/>
    <w:rsid w:val="00AC297A"/>
  </w:style>
  <w:style w:type="paragraph" w:customStyle="1" w:styleId="E1DC671A1A754B1F9E8B911CB3ED6A5F">
    <w:name w:val="E1DC671A1A754B1F9E8B911CB3ED6A5F"/>
    <w:rsid w:val="00AC297A"/>
  </w:style>
  <w:style w:type="paragraph" w:customStyle="1" w:styleId="799F24D577264F9986EEAF50ED27BD10">
    <w:name w:val="799F24D577264F9986EEAF50ED27BD10"/>
    <w:rsid w:val="00AC297A"/>
  </w:style>
  <w:style w:type="paragraph" w:customStyle="1" w:styleId="8A22F5566D2E477B8CAF3D4ACD3AC486">
    <w:name w:val="8A22F5566D2E477B8CAF3D4ACD3AC486"/>
    <w:rsid w:val="00AC297A"/>
  </w:style>
  <w:style w:type="paragraph" w:customStyle="1" w:styleId="FCAE1AA129C0464C8E849788485DAFAE">
    <w:name w:val="FCAE1AA129C0464C8E849788485DAFAE"/>
    <w:rsid w:val="00AC297A"/>
  </w:style>
  <w:style w:type="paragraph" w:customStyle="1" w:styleId="A2C398DF039B42519457CE2C5241C4BB">
    <w:name w:val="A2C398DF039B42519457CE2C5241C4BB"/>
    <w:rsid w:val="00AC297A"/>
  </w:style>
  <w:style w:type="paragraph" w:customStyle="1" w:styleId="E77FD261BF7C4AE49B13B12DE499934B">
    <w:name w:val="E77FD261BF7C4AE49B13B12DE499934B"/>
    <w:rsid w:val="00AC297A"/>
  </w:style>
  <w:style w:type="paragraph" w:customStyle="1" w:styleId="43C837A470954FE29BC6E8AEFDEE8BD3">
    <w:name w:val="43C837A470954FE29BC6E8AEFDEE8BD3"/>
    <w:rsid w:val="00AC297A"/>
  </w:style>
  <w:style w:type="paragraph" w:customStyle="1" w:styleId="85F7A877BFCD41C2B52EA842A18DBEBC">
    <w:name w:val="85F7A877BFCD41C2B52EA842A18DBEBC"/>
    <w:rsid w:val="00AC297A"/>
  </w:style>
  <w:style w:type="paragraph" w:customStyle="1" w:styleId="8E4EB226F45E44C696DAAD3D01CCC932">
    <w:name w:val="8E4EB226F45E44C696DAAD3D01CCC932"/>
    <w:rsid w:val="00AC297A"/>
  </w:style>
  <w:style w:type="paragraph" w:customStyle="1" w:styleId="21147466A6C84034916C0AAE88B103F6">
    <w:name w:val="21147466A6C84034916C0AAE88B103F6"/>
    <w:rsid w:val="00AC297A"/>
  </w:style>
  <w:style w:type="paragraph" w:customStyle="1" w:styleId="EDAF6372860C45EFB97DF5C6E92DFB38">
    <w:name w:val="EDAF6372860C45EFB97DF5C6E92DFB38"/>
    <w:rsid w:val="00AC297A"/>
  </w:style>
  <w:style w:type="paragraph" w:customStyle="1" w:styleId="EA81C8ED016E40ACAB04142A93EDDB35">
    <w:name w:val="EA81C8ED016E40ACAB04142A93EDDB35"/>
    <w:rsid w:val="00AC297A"/>
  </w:style>
  <w:style w:type="paragraph" w:customStyle="1" w:styleId="88CEB7B246714E28B047FF3F30AA1273">
    <w:name w:val="88CEB7B246714E28B047FF3F30AA1273"/>
    <w:rsid w:val="00AC297A"/>
  </w:style>
  <w:style w:type="paragraph" w:customStyle="1" w:styleId="69D347A761AD412C95113F30C2E8B619">
    <w:name w:val="69D347A761AD412C95113F30C2E8B619"/>
    <w:rsid w:val="00AC297A"/>
  </w:style>
  <w:style w:type="paragraph" w:customStyle="1" w:styleId="E1C01D253EDA4D75A8EDD5302A0F8A3D">
    <w:name w:val="E1C01D253EDA4D75A8EDD5302A0F8A3D"/>
    <w:rsid w:val="00AC297A"/>
  </w:style>
  <w:style w:type="paragraph" w:customStyle="1" w:styleId="71C44156FB654D15834A92A23ED57DBF">
    <w:name w:val="71C44156FB654D15834A92A23ED57DBF"/>
    <w:rsid w:val="00AC297A"/>
  </w:style>
  <w:style w:type="paragraph" w:customStyle="1" w:styleId="BED179C3F5AD42A0AFC9C3CAD2F9B336">
    <w:name w:val="BED179C3F5AD42A0AFC9C3CAD2F9B336"/>
    <w:rsid w:val="00AC297A"/>
  </w:style>
  <w:style w:type="paragraph" w:customStyle="1" w:styleId="30E9211A145448E1A10FAD204231902F">
    <w:name w:val="30E9211A145448E1A10FAD204231902F"/>
    <w:rsid w:val="00AC297A"/>
  </w:style>
  <w:style w:type="paragraph" w:customStyle="1" w:styleId="DE519E7446B247D9B7C5DD3428DC3BB8">
    <w:name w:val="DE519E7446B247D9B7C5DD3428DC3BB8"/>
    <w:rsid w:val="00AC297A"/>
  </w:style>
  <w:style w:type="paragraph" w:customStyle="1" w:styleId="16629CD373A5488A84E1ADCDADBD74BB">
    <w:name w:val="16629CD373A5488A84E1ADCDADBD74BB"/>
    <w:rsid w:val="00AC297A"/>
  </w:style>
  <w:style w:type="paragraph" w:customStyle="1" w:styleId="89E5BE6750AE4AD28CA368E8A4E9B87A">
    <w:name w:val="89E5BE6750AE4AD28CA368E8A4E9B87A"/>
    <w:rsid w:val="00AC297A"/>
  </w:style>
  <w:style w:type="paragraph" w:customStyle="1" w:styleId="4215710DDDC9473D9650470D73FECFAB">
    <w:name w:val="4215710DDDC9473D9650470D73FECFAB"/>
    <w:rsid w:val="00AC297A"/>
  </w:style>
  <w:style w:type="paragraph" w:customStyle="1" w:styleId="AC5B53BC82D24572A9B1B4C1FE22AE7A">
    <w:name w:val="AC5B53BC82D24572A9B1B4C1FE22AE7A"/>
    <w:rsid w:val="00AC297A"/>
  </w:style>
  <w:style w:type="paragraph" w:customStyle="1" w:styleId="1588BD0E35684FBE85BAC383ABBCC62D">
    <w:name w:val="1588BD0E35684FBE85BAC383ABBCC62D"/>
    <w:rsid w:val="00AC297A"/>
  </w:style>
  <w:style w:type="paragraph" w:customStyle="1" w:styleId="4C8D44D1FE8249AD8CBF2B515A0B6021">
    <w:name w:val="4C8D44D1FE8249AD8CBF2B515A0B6021"/>
    <w:rsid w:val="00AC297A"/>
  </w:style>
  <w:style w:type="paragraph" w:customStyle="1" w:styleId="A5DDF528EE104B9E93A7486431FB7406">
    <w:name w:val="A5DDF528EE104B9E93A7486431FB7406"/>
    <w:rsid w:val="00AC297A"/>
  </w:style>
  <w:style w:type="paragraph" w:customStyle="1" w:styleId="187BF6203B264A6EB5DDA0C0C1C4FD9A">
    <w:name w:val="187BF6203B264A6EB5DDA0C0C1C4FD9A"/>
    <w:rsid w:val="00AC297A"/>
  </w:style>
  <w:style w:type="paragraph" w:customStyle="1" w:styleId="74EF85B1F99D4E5DB49C1E0700FB4DC9">
    <w:name w:val="74EF85B1F99D4E5DB49C1E0700FB4DC9"/>
    <w:rsid w:val="00AC297A"/>
  </w:style>
  <w:style w:type="paragraph" w:customStyle="1" w:styleId="73C63355B52A48E38948F7AFA28D5830">
    <w:name w:val="73C63355B52A48E38948F7AFA28D5830"/>
    <w:rsid w:val="00AC297A"/>
  </w:style>
  <w:style w:type="paragraph" w:customStyle="1" w:styleId="7A96A5A1FDB644D1A8B5DE1897277BF7">
    <w:name w:val="7A96A5A1FDB644D1A8B5DE1897277BF7"/>
    <w:rsid w:val="00AC297A"/>
  </w:style>
  <w:style w:type="paragraph" w:customStyle="1" w:styleId="6DB59357890B4686A277FD57497A574B">
    <w:name w:val="6DB59357890B4686A277FD57497A574B"/>
    <w:rsid w:val="00AC297A"/>
  </w:style>
  <w:style w:type="paragraph" w:customStyle="1" w:styleId="388964D7A1DF48B1B850605BE1798330">
    <w:name w:val="388964D7A1DF48B1B850605BE1798330"/>
    <w:rsid w:val="00AC297A"/>
  </w:style>
  <w:style w:type="paragraph" w:customStyle="1" w:styleId="99DDC1885431438CA685A8471564FBDA">
    <w:name w:val="99DDC1885431438CA685A8471564FBDA"/>
    <w:rsid w:val="00AC297A"/>
  </w:style>
  <w:style w:type="paragraph" w:customStyle="1" w:styleId="325260BC9211430582522DC1AABA36D8">
    <w:name w:val="325260BC9211430582522DC1AABA36D8"/>
    <w:rsid w:val="00AC297A"/>
  </w:style>
  <w:style w:type="paragraph" w:customStyle="1" w:styleId="9C6EFF82A3C34C2A9D61BB9B20E3DF9E">
    <w:name w:val="9C6EFF82A3C34C2A9D61BB9B20E3DF9E"/>
    <w:rsid w:val="00AC297A"/>
  </w:style>
  <w:style w:type="paragraph" w:customStyle="1" w:styleId="3C18A33DFBCA4F07983AF62E21D8673A">
    <w:name w:val="3C18A33DFBCA4F07983AF62E21D8673A"/>
    <w:rsid w:val="00AC297A"/>
  </w:style>
  <w:style w:type="paragraph" w:customStyle="1" w:styleId="53E1813FE3E740C5BE63DFD9E3AF4DA9">
    <w:name w:val="53E1813FE3E740C5BE63DFD9E3AF4DA9"/>
    <w:rsid w:val="00AC297A"/>
  </w:style>
  <w:style w:type="paragraph" w:customStyle="1" w:styleId="317557CA270F415BBA78423F558FFCB2">
    <w:name w:val="317557CA270F415BBA78423F558FFCB2"/>
    <w:rsid w:val="00AC297A"/>
  </w:style>
  <w:style w:type="paragraph" w:customStyle="1" w:styleId="389E0CF37BFB4BD3BA074695836BD630">
    <w:name w:val="389E0CF37BFB4BD3BA074695836BD630"/>
    <w:rsid w:val="00AC297A"/>
  </w:style>
  <w:style w:type="paragraph" w:customStyle="1" w:styleId="3201E39AFB2F48A7BC57F55C9B74DEED">
    <w:name w:val="3201E39AFB2F48A7BC57F55C9B74DEED"/>
    <w:rsid w:val="00AC297A"/>
  </w:style>
  <w:style w:type="paragraph" w:customStyle="1" w:styleId="508B732D02BB459DB4D17F54EBAE7AEA">
    <w:name w:val="508B732D02BB459DB4D17F54EBAE7AEA"/>
    <w:rsid w:val="00AC297A"/>
  </w:style>
  <w:style w:type="paragraph" w:customStyle="1" w:styleId="95ADEEF278594B3AB832B80151506B5C">
    <w:name w:val="95ADEEF278594B3AB832B80151506B5C"/>
    <w:rsid w:val="00AC297A"/>
  </w:style>
  <w:style w:type="paragraph" w:customStyle="1" w:styleId="1BA0B467BC0F4C8DAAF2202C5B3280C8">
    <w:name w:val="1BA0B467BC0F4C8DAAF2202C5B3280C8"/>
    <w:rsid w:val="00AC297A"/>
  </w:style>
  <w:style w:type="paragraph" w:customStyle="1" w:styleId="8775F7B258514F6C8C96FA00B0D92B02">
    <w:name w:val="8775F7B258514F6C8C96FA00B0D92B02"/>
    <w:rsid w:val="00AC297A"/>
  </w:style>
  <w:style w:type="paragraph" w:customStyle="1" w:styleId="25299EF940DC481588C79EEBC7E0FB92">
    <w:name w:val="25299EF940DC481588C79EEBC7E0FB92"/>
    <w:rsid w:val="00AC297A"/>
  </w:style>
  <w:style w:type="paragraph" w:customStyle="1" w:styleId="F0D6774867F54C7EAF8C60E9EE9819BA">
    <w:name w:val="F0D6774867F54C7EAF8C60E9EE9819BA"/>
    <w:rsid w:val="00AC297A"/>
  </w:style>
  <w:style w:type="paragraph" w:customStyle="1" w:styleId="22BD4ECA83B843848EF98F3EBD65C6EB">
    <w:name w:val="22BD4ECA83B843848EF98F3EBD65C6EB"/>
    <w:rsid w:val="00AC297A"/>
  </w:style>
  <w:style w:type="paragraph" w:customStyle="1" w:styleId="8888AE7383BB42569A0CAF0F55723416">
    <w:name w:val="8888AE7383BB42569A0CAF0F55723416"/>
    <w:rsid w:val="00AC297A"/>
  </w:style>
  <w:style w:type="paragraph" w:customStyle="1" w:styleId="E6EDC91FDE474D3491E4124890EF87A7">
    <w:name w:val="E6EDC91FDE474D3491E4124890EF87A7"/>
    <w:rsid w:val="00AC297A"/>
  </w:style>
  <w:style w:type="paragraph" w:customStyle="1" w:styleId="1738F8DCF9274E2381B28AE3FED73C9B">
    <w:name w:val="1738F8DCF9274E2381B28AE3FED73C9B"/>
    <w:rsid w:val="00AC297A"/>
  </w:style>
  <w:style w:type="paragraph" w:customStyle="1" w:styleId="BB74349E120A446B8328638D3C1098CD">
    <w:name w:val="BB74349E120A446B8328638D3C1098CD"/>
    <w:rsid w:val="00AC29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0FE36274-DC7A-424C-B174-3F7731CBF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Biuletyn szkoły podstawowej</Template>
  <TotalTime>0</TotalTime>
  <Pages>17</Pages>
  <Words>2336</Words>
  <Characters>14019</Characters>
  <Application>Microsoft Office Word</Application>
  <DocSecurity>0</DocSecurity>
  <Lines>116</Lines>
  <Paragraphs>32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Justyna Rzeczycka</cp:lastModifiedBy>
  <cp:revision>2</cp:revision>
  <cp:lastPrinted>2016-01-23T18:44:00Z</cp:lastPrinted>
  <dcterms:created xsi:type="dcterms:W3CDTF">2016-01-25T10:27:00Z</dcterms:created>
  <dcterms:modified xsi:type="dcterms:W3CDTF">2016-01-25T10:27:00Z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